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94D" w:rsidRPr="0090094D" w:rsidRDefault="0090094D" w:rsidP="0039396A">
      <w:pPr>
        <w:ind w:firstLine="0"/>
        <w:jc w:val="center"/>
      </w:pPr>
      <w:r w:rsidRPr="0090094D">
        <w:rPr>
          <w:noProof/>
          <w:lang w:eastAsia="ru-RU"/>
        </w:rPr>
        <w:drawing>
          <wp:inline distT="0" distB="0" distL="0" distR="0">
            <wp:extent cx="3600000" cy="4760139"/>
            <wp:effectExtent l="19050" t="0" r="450" b="0"/>
            <wp:docPr id="1" name="Рисунок 2" descr="G:\Август 2015\Шипицова\Текущие дела\Сотворение мира\Хоровод муз на Геликоне, 2015, 26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вгуст 2015\Шипицова\Текущие дела\Сотворение мира\Хоровод муз на Геликоне, 2015, 26х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4D" w:rsidRPr="0090094D" w:rsidRDefault="0090094D" w:rsidP="0090094D"/>
    <w:p w:rsidR="0090094D" w:rsidRPr="0090094D" w:rsidRDefault="0090094D" w:rsidP="0090094D">
      <w:pPr>
        <w:rPr>
          <w:i/>
        </w:rPr>
      </w:pPr>
      <w:r w:rsidRPr="0090094D">
        <w:rPr>
          <w:i/>
        </w:rPr>
        <w:t xml:space="preserve">         (Хоровод муз на Геликоне, 2015 г.)</w:t>
      </w:r>
    </w:p>
    <w:p w:rsidR="008427B3" w:rsidRDefault="008427B3" w:rsidP="00F4123F"/>
    <w:p w:rsidR="0090094D" w:rsidRDefault="0090094D" w:rsidP="00F4123F"/>
    <w:p w:rsidR="0090094D" w:rsidRDefault="0090094D" w:rsidP="00F4123F"/>
    <w:p w:rsidR="0090094D" w:rsidRDefault="0090094D" w:rsidP="00F4123F"/>
    <w:p w:rsidR="0090094D" w:rsidRDefault="0090094D" w:rsidP="00F4123F"/>
    <w:p w:rsidR="00290E71" w:rsidRPr="00290E71" w:rsidRDefault="00290E71" w:rsidP="0039396A">
      <w:pPr>
        <w:ind w:firstLine="0"/>
        <w:jc w:val="center"/>
      </w:pPr>
      <w:r w:rsidRPr="00290E71">
        <w:rPr>
          <w:noProof/>
          <w:lang w:eastAsia="ru-RU"/>
        </w:rPr>
        <w:drawing>
          <wp:inline distT="0" distB="0" distL="0" distR="0">
            <wp:extent cx="3600000" cy="4545962"/>
            <wp:effectExtent l="19050" t="0" r="450" b="0"/>
            <wp:docPr id="2" name="Рисунок 2" descr="G:\Август 2015\Шипицова\Текущие дела\Сотворение мира\Гесиод записыввает рассказы муз, 2015, доработка, 24х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вгуст 2015\Шипицова\Текущие дела\Сотворение мира\Гесиод записыввает рассказы муз, 2015, доработка, 24х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4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71" w:rsidRPr="00290E71" w:rsidRDefault="00290E71" w:rsidP="00290E71"/>
    <w:p w:rsidR="00290E71" w:rsidRPr="00290E71" w:rsidRDefault="00290E71" w:rsidP="00290E71">
      <w:pPr>
        <w:rPr>
          <w:i/>
        </w:rPr>
      </w:pPr>
      <w:r w:rsidRPr="00290E71">
        <w:rPr>
          <w:i/>
        </w:rPr>
        <w:t xml:space="preserve">  (Гесиод записывает рассказы Муз, 2015 г.)</w:t>
      </w:r>
    </w:p>
    <w:p w:rsidR="0090094D" w:rsidRDefault="0090094D" w:rsidP="00F4123F"/>
    <w:p w:rsidR="00290E71" w:rsidRDefault="00290E71" w:rsidP="00F4123F"/>
    <w:p w:rsidR="00290E71" w:rsidRDefault="00290E71" w:rsidP="00F4123F"/>
    <w:p w:rsidR="00290E71" w:rsidRDefault="00290E71" w:rsidP="00F4123F"/>
    <w:p w:rsidR="00290E71" w:rsidRDefault="00290E71" w:rsidP="00F4123F"/>
    <w:p w:rsidR="00010020" w:rsidRPr="00010020" w:rsidRDefault="00010020" w:rsidP="0039396A">
      <w:pPr>
        <w:ind w:firstLine="0"/>
        <w:jc w:val="center"/>
      </w:pPr>
      <w:r w:rsidRPr="00010020">
        <w:rPr>
          <w:noProof/>
          <w:lang w:eastAsia="ru-RU"/>
        </w:rPr>
        <w:drawing>
          <wp:inline distT="0" distB="0" distL="0" distR="0">
            <wp:extent cx="3600000" cy="4446973"/>
            <wp:effectExtent l="19050" t="0" r="450" b="0"/>
            <wp:docPr id="3" name="Рисунок 1" descr="G:\Апрель 2015\Шипицова\Текущие дела\Сотворение мира\Иллюстрации\Куруп. Реквием для Матери-Земли, 2013, 21х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прель 2015\Шипицова\Текущие дела\Сотворение мира\Иллюстрации\Куруп. Реквием для Матери-Земли, 2013, 21х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4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20" w:rsidRPr="00010020" w:rsidRDefault="00010020" w:rsidP="00010020"/>
    <w:p w:rsidR="00010020" w:rsidRPr="00010020" w:rsidRDefault="00010020" w:rsidP="00010020">
      <w:r w:rsidRPr="00010020">
        <w:rPr>
          <w:i/>
        </w:rPr>
        <w:t xml:space="preserve">                                                          (Гея, 2013 г.)</w:t>
      </w:r>
    </w:p>
    <w:p w:rsidR="00290E71" w:rsidRDefault="00290E71" w:rsidP="00F4123F"/>
    <w:p w:rsidR="00010020" w:rsidRDefault="00010020" w:rsidP="00F4123F"/>
    <w:p w:rsidR="00010020" w:rsidRDefault="00010020" w:rsidP="00F4123F"/>
    <w:p w:rsidR="00010020" w:rsidRDefault="00010020" w:rsidP="00F4123F"/>
    <w:p w:rsidR="0039396A" w:rsidRPr="0039396A" w:rsidRDefault="0039396A" w:rsidP="0039396A">
      <w:pPr>
        <w:ind w:firstLine="0"/>
        <w:jc w:val="center"/>
      </w:pPr>
      <w:r w:rsidRPr="0039396A">
        <w:rPr>
          <w:noProof/>
          <w:lang w:eastAsia="ru-RU"/>
        </w:rPr>
        <w:lastRenderedPageBreak/>
        <w:drawing>
          <wp:inline distT="0" distB="0" distL="0" distR="0">
            <wp:extent cx="3240000" cy="4874989"/>
            <wp:effectExtent l="19050" t="0" r="0" b="0"/>
            <wp:docPr id="6" name="Рисунок 1" descr="G:\Август 2015\Шипицова\Текущие дела\Сотворение мира\Никта выходит на прогулку с Гипносом и Танатосом, 2015, 26х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вгуст 2015\Шипицова\Текущие дела\Сотворение мира\Никта выходит на прогулку с Гипносом и Танатосом, 2015, 26х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87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6A" w:rsidRPr="0039396A" w:rsidRDefault="0039396A" w:rsidP="0039396A"/>
    <w:p w:rsidR="0039396A" w:rsidRPr="0039396A" w:rsidRDefault="0039396A" w:rsidP="0039396A"/>
    <w:p w:rsidR="0039396A" w:rsidRDefault="0039396A" w:rsidP="0039396A">
      <w:pPr>
        <w:rPr>
          <w:i/>
        </w:rPr>
      </w:pPr>
      <w:bookmarkStart w:id="0" w:name="_GoBack"/>
      <w:r w:rsidRPr="0039396A">
        <w:rPr>
          <w:i/>
        </w:rPr>
        <w:t>(Никта выходит на прогулку с Гипносом и Танатосом, 2015 г.</w:t>
      </w:r>
      <w:r w:rsidR="00C70ED4">
        <w:rPr>
          <w:i/>
        </w:rPr>
        <w:t>)</w:t>
      </w:r>
    </w:p>
    <w:bookmarkEnd w:id="0"/>
    <w:p w:rsidR="0039396A" w:rsidRDefault="0039396A" w:rsidP="0039396A">
      <w:pPr>
        <w:rPr>
          <w:i/>
        </w:rPr>
      </w:pPr>
    </w:p>
    <w:p w:rsidR="0006372A" w:rsidRPr="0006372A" w:rsidRDefault="0006372A" w:rsidP="0006372A">
      <w:pPr>
        <w:ind w:firstLine="0"/>
        <w:rPr>
          <w:i/>
        </w:rPr>
      </w:pPr>
      <w:r w:rsidRPr="0006372A">
        <w:rPr>
          <w:i/>
          <w:noProof/>
          <w:lang w:eastAsia="ru-RU"/>
        </w:rPr>
        <w:drawing>
          <wp:inline distT="0" distB="0" distL="0" distR="0">
            <wp:extent cx="3600000" cy="4761475"/>
            <wp:effectExtent l="19050" t="0" r="450" b="0"/>
            <wp:docPr id="20" name="Рисунок 11" descr="G:\Апрель 2015\Шипицова\Текущие дела\Сотворение мира\Иллюстрации\Гея создает орудие мести Урану, 2012, 24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Апрель 2015\Шипицова\Текущие дела\Сотворение мира\Иллюстрации\Гея создает орудие мести Урану, 2012, 24х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6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72A" w:rsidRPr="0006372A" w:rsidRDefault="0006372A" w:rsidP="0006372A">
      <w:pPr>
        <w:rPr>
          <w:i/>
        </w:rPr>
      </w:pPr>
    </w:p>
    <w:p w:rsidR="0006372A" w:rsidRPr="0006372A" w:rsidRDefault="0006372A" w:rsidP="0006372A">
      <w:pPr>
        <w:rPr>
          <w:i/>
        </w:rPr>
      </w:pPr>
      <w:r w:rsidRPr="0006372A">
        <w:rPr>
          <w:i/>
        </w:rPr>
        <w:t xml:space="preserve">     (Гея создает орудие мести Урану,  2012 г.)</w:t>
      </w:r>
    </w:p>
    <w:p w:rsidR="0006372A" w:rsidRDefault="0006372A" w:rsidP="0039396A">
      <w:pPr>
        <w:rPr>
          <w:i/>
        </w:rPr>
      </w:pPr>
    </w:p>
    <w:p w:rsidR="0039396A" w:rsidRPr="0039396A" w:rsidRDefault="0039396A" w:rsidP="00AF04C2">
      <w:pPr>
        <w:ind w:firstLine="0"/>
        <w:jc w:val="center"/>
      </w:pPr>
      <w:r w:rsidRPr="0039396A">
        <w:rPr>
          <w:noProof/>
          <w:lang w:eastAsia="ru-RU"/>
        </w:rPr>
        <w:drawing>
          <wp:inline distT="0" distB="0" distL="0" distR="0">
            <wp:extent cx="3600000" cy="4710208"/>
            <wp:effectExtent l="19050" t="0" r="450" b="0"/>
            <wp:docPr id="7" name="Рисунок 2" descr="C:\Documents and Settings\Admin\Мои документы\Мои рисунки\Изображение\Гея и Понт, 2015, 27х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Гея и Понт, 2015, 27х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1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6A" w:rsidRPr="0039396A" w:rsidRDefault="0039396A" w:rsidP="0039396A"/>
    <w:p w:rsidR="0039396A" w:rsidRPr="0039396A" w:rsidRDefault="0039396A" w:rsidP="0039396A">
      <w:r w:rsidRPr="0039396A">
        <w:rPr>
          <w:i/>
        </w:rPr>
        <w:t xml:space="preserve">         (Понт, бог внутреннего моря, 2015 г.)</w:t>
      </w:r>
    </w:p>
    <w:p w:rsidR="00010020" w:rsidRDefault="00010020" w:rsidP="00F4123F"/>
    <w:p w:rsidR="0039396A" w:rsidRDefault="0039396A" w:rsidP="00F4123F"/>
    <w:p w:rsidR="0039396A" w:rsidRDefault="0039396A" w:rsidP="00F4123F"/>
    <w:p w:rsidR="0039396A" w:rsidRDefault="0039396A" w:rsidP="00F4123F"/>
    <w:p w:rsidR="00AF04C2" w:rsidRPr="00AF04C2" w:rsidRDefault="00AF04C2" w:rsidP="00AF04C2">
      <w:pPr>
        <w:ind w:firstLine="0"/>
        <w:jc w:val="center"/>
      </w:pPr>
      <w:r w:rsidRPr="00AF04C2">
        <w:rPr>
          <w:noProof/>
          <w:lang w:eastAsia="ru-RU"/>
        </w:rPr>
        <w:drawing>
          <wp:inline distT="0" distB="0" distL="0" distR="0">
            <wp:extent cx="3600000" cy="5164848"/>
            <wp:effectExtent l="19050" t="0" r="450" b="0"/>
            <wp:docPr id="8" name="Рисунок 4" descr="G:\Апрель 2015\Шипицова\Текущие дела\Сотворение мира\Иллюстрации\Кронос нападает на Урана, 2012, 26х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прель 2015\Шипицова\Текущие дела\Сотворение мира\Иллюстрации\Кронос нападает на Урана, 2012, 26х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16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4C2" w:rsidRPr="00AF04C2" w:rsidRDefault="00AF04C2" w:rsidP="00AF04C2">
      <w:pPr>
        <w:ind w:firstLine="0"/>
        <w:rPr>
          <w:i/>
        </w:rPr>
      </w:pPr>
      <w:r w:rsidRPr="00AF04C2">
        <w:rPr>
          <w:i/>
        </w:rPr>
        <w:t xml:space="preserve">  (Кронос нападает на своего отца Урана,  2012 г.)</w:t>
      </w:r>
    </w:p>
    <w:p w:rsidR="0039396A" w:rsidRDefault="0039396A" w:rsidP="00F4123F"/>
    <w:p w:rsidR="00AF04C2" w:rsidRDefault="00AF04C2" w:rsidP="00F4123F"/>
    <w:p w:rsidR="00016F09" w:rsidRPr="00016F09" w:rsidRDefault="00016F09" w:rsidP="00016F09">
      <w:pPr>
        <w:ind w:firstLine="0"/>
        <w:jc w:val="center"/>
      </w:pPr>
      <w:r w:rsidRPr="00016F09">
        <w:rPr>
          <w:noProof/>
          <w:lang w:eastAsia="ru-RU"/>
        </w:rPr>
        <w:drawing>
          <wp:inline distT="0" distB="0" distL="0" distR="0">
            <wp:extent cx="3600000" cy="4885406"/>
            <wp:effectExtent l="19050" t="0" r="450" b="0"/>
            <wp:docPr id="9" name="Рисунок 1" descr="G:\Август 2015\Шипицова\Текущие дела\Сотворение мира\Рождение Афродиты, 2012, 23х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вгуст 2015\Шипицова\Текущие дела\Сотворение мира\Рождение Афродиты, 2012, 23х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8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09" w:rsidRPr="00016F09" w:rsidRDefault="00016F09" w:rsidP="00016F09"/>
    <w:p w:rsidR="00016F09" w:rsidRPr="00016F09" w:rsidRDefault="00016F09" w:rsidP="00016F09">
      <w:pPr>
        <w:rPr>
          <w:i/>
        </w:rPr>
      </w:pPr>
      <w:r w:rsidRPr="00016F09">
        <w:rPr>
          <w:i/>
        </w:rPr>
        <w:t xml:space="preserve">                     (Рождение Афродиты  2012 г.)</w:t>
      </w:r>
    </w:p>
    <w:p w:rsidR="00AF04C2" w:rsidRDefault="00AF04C2" w:rsidP="00F4123F"/>
    <w:p w:rsidR="00016F09" w:rsidRDefault="00016F09" w:rsidP="00F4123F"/>
    <w:p w:rsidR="00016F09" w:rsidRDefault="00016F09" w:rsidP="00F4123F"/>
    <w:p w:rsidR="00016F09" w:rsidRPr="00016F09" w:rsidRDefault="00016F09" w:rsidP="00016F09">
      <w:pPr>
        <w:ind w:firstLine="0"/>
        <w:jc w:val="center"/>
      </w:pPr>
      <w:r w:rsidRPr="00016F09">
        <w:rPr>
          <w:noProof/>
          <w:lang w:eastAsia="ru-RU"/>
        </w:rPr>
        <w:drawing>
          <wp:inline distT="0" distB="0" distL="0" distR="0">
            <wp:extent cx="3600000" cy="3928263"/>
            <wp:effectExtent l="19050" t="0" r="450" b="0"/>
            <wp:docPr id="10" name="Рисунок 1" descr="G:\Сентябрь 2015\Шипицова\Текущие дела\Сотворение мира\Моисей высекает воду из скалы, 00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нтябрь 2015\Шипицова\Текущие дела\Сотворение мира\Моисей высекает воду из скалы, 00-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92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09" w:rsidRPr="00016F09" w:rsidRDefault="00016F09" w:rsidP="00016F09"/>
    <w:p w:rsidR="00016F09" w:rsidRPr="00016F09" w:rsidRDefault="00016F09" w:rsidP="00016F09">
      <w:r w:rsidRPr="00016F09">
        <w:rPr>
          <w:i/>
        </w:rPr>
        <w:t xml:space="preserve">                                     (Демиург,  конец 1990-х г.)</w:t>
      </w:r>
    </w:p>
    <w:p w:rsidR="00016F09" w:rsidRDefault="00016F09" w:rsidP="00F4123F"/>
    <w:p w:rsidR="00016F09" w:rsidRDefault="00016F09" w:rsidP="00F4123F"/>
    <w:p w:rsidR="00016F09" w:rsidRDefault="00016F09" w:rsidP="00F4123F"/>
    <w:p w:rsidR="00016F09" w:rsidRDefault="00016F09" w:rsidP="00F4123F"/>
    <w:p w:rsidR="00016F09" w:rsidRDefault="00016F09" w:rsidP="00F4123F"/>
    <w:p w:rsidR="00016F09" w:rsidRDefault="00016F09" w:rsidP="00F4123F"/>
    <w:p w:rsidR="00016F09" w:rsidRDefault="00016F09" w:rsidP="00F4123F"/>
    <w:p w:rsidR="00016F09" w:rsidRDefault="00016F09" w:rsidP="00F4123F"/>
    <w:p w:rsidR="00016F09" w:rsidRDefault="00016F09" w:rsidP="00F4123F"/>
    <w:p w:rsidR="00016F09" w:rsidRPr="00016F09" w:rsidRDefault="00016F09" w:rsidP="00016F09">
      <w:pPr>
        <w:ind w:firstLine="0"/>
        <w:jc w:val="center"/>
      </w:pPr>
      <w:r w:rsidRPr="00016F09">
        <w:rPr>
          <w:noProof/>
          <w:lang w:eastAsia="ru-RU"/>
        </w:rPr>
        <w:drawing>
          <wp:inline distT="0" distB="0" distL="0" distR="0">
            <wp:extent cx="3743960" cy="4660835"/>
            <wp:effectExtent l="19050" t="0" r="8890" b="0"/>
            <wp:docPr id="11" name="Рисунок 1" descr="G:\Сентябрь 2015\Шипицова\Текущие дела\Сотворение мира\Немезида, 2015, 25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нтябрь 2015\Шипицова\Текущие дела\Сотворение мира\Немезида, 2015, 25х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43960" cy="46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F09" w:rsidRPr="00016F09" w:rsidRDefault="00016F09" w:rsidP="00016F09"/>
    <w:p w:rsidR="00016F09" w:rsidRPr="00016F09" w:rsidRDefault="00016F09" w:rsidP="00016F09"/>
    <w:p w:rsidR="00016F09" w:rsidRPr="00016F09" w:rsidRDefault="00016F09" w:rsidP="00016F09">
      <w:r w:rsidRPr="00016F09">
        <w:rPr>
          <w:i/>
        </w:rPr>
        <w:t xml:space="preserve">                                                   (Немезида,  2015 г.)</w:t>
      </w:r>
    </w:p>
    <w:p w:rsidR="00016F09" w:rsidRDefault="00016F09" w:rsidP="00F4123F"/>
    <w:p w:rsidR="00D05E2E" w:rsidRDefault="00D05E2E" w:rsidP="00F4123F"/>
    <w:p w:rsidR="00E90FF9" w:rsidRPr="00E90FF9" w:rsidRDefault="00E90FF9" w:rsidP="00E90FF9">
      <w:pPr>
        <w:ind w:firstLine="0"/>
        <w:jc w:val="center"/>
      </w:pPr>
      <w:r w:rsidRPr="00E90FF9">
        <w:rPr>
          <w:noProof/>
          <w:lang w:eastAsia="ru-RU"/>
        </w:rPr>
        <w:drawing>
          <wp:inline distT="0" distB="0" distL="0" distR="0">
            <wp:extent cx="3600000" cy="4599618"/>
            <wp:effectExtent l="19050" t="0" r="450" b="0"/>
            <wp:docPr id="12" name="Рисунок 2" descr="G:\Август 2015\Шипицова\Текущие дела\Сотворение мира\Аполлон и Мойры, доработка 3, 2015, 24х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вгуст 2015\Шипицова\Текущие дела\Сотворение мира\Аполлон и Мойры, доработка 3, 2015, 24х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59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FF9" w:rsidRPr="00E90FF9" w:rsidRDefault="00E90FF9" w:rsidP="00E90FF9"/>
    <w:p w:rsidR="00E90FF9" w:rsidRPr="00E90FF9" w:rsidRDefault="00E90FF9" w:rsidP="00E90FF9">
      <w:r w:rsidRPr="00E90FF9">
        <w:t xml:space="preserve"> </w:t>
      </w:r>
      <w:r w:rsidRPr="00E90FF9">
        <w:rPr>
          <w:i/>
        </w:rPr>
        <w:t xml:space="preserve">                              (Аполлон и Мойры,  2015 г.)</w:t>
      </w:r>
    </w:p>
    <w:p w:rsidR="00D05E2E" w:rsidRDefault="00D05E2E" w:rsidP="00F4123F"/>
    <w:p w:rsidR="00B02DA3" w:rsidRDefault="00B02DA3" w:rsidP="00F4123F"/>
    <w:p w:rsidR="00B02DA3" w:rsidRDefault="00B02DA3" w:rsidP="00F4123F"/>
    <w:p w:rsidR="00B02DA3" w:rsidRDefault="00B02DA3" w:rsidP="00F4123F"/>
    <w:p w:rsidR="000D7F75" w:rsidRDefault="000D7F75" w:rsidP="00F4123F"/>
    <w:p w:rsidR="000D7F75" w:rsidRPr="000D7F75" w:rsidRDefault="000D7F75" w:rsidP="000D7F75">
      <w:pPr>
        <w:ind w:firstLine="0"/>
        <w:jc w:val="center"/>
      </w:pPr>
      <w:r w:rsidRPr="000D7F75">
        <w:rPr>
          <w:noProof/>
          <w:lang w:eastAsia="ru-RU"/>
        </w:rPr>
        <w:drawing>
          <wp:inline distT="0" distB="0" distL="0" distR="0">
            <wp:extent cx="3600000" cy="4736050"/>
            <wp:effectExtent l="19050" t="0" r="450" b="0"/>
            <wp:docPr id="19" name="Рисунок 1" descr="G:\Август 2015\Шипицова\Текущие дела\Сотворение мира\Герас приходит неожиданно, 2015, 23х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вгуст 2015\Шипицова\Текущие дела\Сотворение мира\Герас приходит неожиданно, 2015, 23х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7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F75" w:rsidRPr="000D7F75" w:rsidRDefault="000D7F75" w:rsidP="000D7F75"/>
    <w:p w:rsidR="000D7F75" w:rsidRPr="000D7F75" w:rsidRDefault="000D7F75" w:rsidP="000D7F75"/>
    <w:p w:rsidR="000D7F75" w:rsidRPr="000D7F75" w:rsidRDefault="000D7F75" w:rsidP="000D7F75">
      <w:pPr>
        <w:rPr>
          <w:i/>
        </w:rPr>
      </w:pPr>
      <w:r w:rsidRPr="000D7F75">
        <w:rPr>
          <w:i/>
        </w:rPr>
        <w:t xml:space="preserve"> (Герас всегда приходит неожиданно,  2015 г.)</w:t>
      </w:r>
    </w:p>
    <w:p w:rsidR="000D7F75" w:rsidRDefault="000D7F75" w:rsidP="00F4123F"/>
    <w:p w:rsidR="00B02DA3" w:rsidRPr="00B02DA3" w:rsidRDefault="00B02DA3" w:rsidP="00B02DA3">
      <w:pPr>
        <w:ind w:firstLine="0"/>
        <w:rPr>
          <w:lang w:val="en-US"/>
        </w:rPr>
      </w:pPr>
      <w:r w:rsidRPr="00B02DA3">
        <w:rPr>
          <w:noProof/>
          <w:lang w:eastAsia="ru-RU"/>
        </w:rPr>
        <w:drawing>
          <wp:inline distT="0" distB="0" distL="0" distR="0">
            <wp:extent cx="3600000" cy="4420405"/>
            <wp:effectExtent l="19050" t="0" r="450" b="0"/>
            <wp:docPr id="13" name="Рисунок 2" descr="G:\Сентябрь 2015\Шипицова\Текущие дела\Сотворение мира\Ананке, 2015, 24х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нтябрь 2015\Шипицова\Текущие дела\Сотворение мира\Ананке, 2015, 24х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42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A3" w:rsidRPr="00B02DA3" w:rsidRDefault="00B02DA3" w:rsidP="00B02DA3">
      <w:pPr>
        <w:rPr>
          <w:lang w:val="en-US"/>
        </w:rPr>
      </w:pPr>
    </w:p>
    <w:p w:rsidR="00B02DA3" w:rsidRPr="00B02DA3" w:rsidRDefault="00B02DA3" w:rsidP="00B02DA3">
      <w:r w:rsidRPr="00B02DA3">
        <w:rPr>
          <w:i/>
        </w:rPr>
        <w:t xml:space="preserve">                                                       (Ананке,  2015 г.)</w:t>
      </w:r>
    </w:p>
    <w:p w:rsidR="00B02DA3" w:rsidRDefault="00B02DA3" w:rsidP="00F4123F"/>
    <w:p w:rsidR="00B02DA3" w:rsidRDefault="00B02DA3" w:rsidP="00F4123F"/>
    <w:p w:rsidR="00B02DA3" w:rsidRDefault="00B02DA3" w:rsidP="00F4123F"/>
    <w:p w:rsidR="00E970A8" w:rsidRDefault="00E970A8" w:rsidP="00F4123F"/>
    <w:p w:rsidR="00E970A8" w:rsidRDefault="00E970A8" w:rsidP="00F4123F"/>
    <w:p w:rsidR="00E970A8" w:rsidRPr="00E970A8" w:rsidRDefault="00E970A8" w:rsidP="00E970A8">
      <w:pPr>
        <w:ind w:firstLine="0"/>
        <w:jc w:val="center"/>
        <w:rPr>
          <w:i/>
        </w:rPr>
      </w:pPr>
      <w:r w:rsidRPr="00E970A8">
        <w:rPr>
          <w:noProof/>
          <w:lang w:eastAsia="ru-RU"/>
        </w:rPr>
        <w:drawing>
          <wp:inline distT="0" distB="0" distL="0" distR="0">
            <wp:extent cx="3600000" cy="4875221"/>
            <wp:effectExtent l="19050" t="0" r="450" b="0"/>
            <wp:docPr id="17" name="Рисунок 2" descr="G:\Сентябрь 2015\Шипицова\Текущие дела\Сотворение мира\Зевс и Демокрит, 2015, 26х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нтябрь 2015\Шипицова\Текущие дела\Сотворение мира\Зевс и Демокрит, 2015, 26х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7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A8" w:rsidRPr="00E970A8" w:rsidRDefault="00E970A8" w:rsidP="00E970A8">
      <w:pPr>
        <w:rPr>
          <w:i/>
        </w:rPr>
      </w:pPr>
    </w:p>
    <w:p w:rsidR="00E970A8" w:rsidRPr="00E970A8" w:rsidRDefault="00E970A8" w:rsidP="00E970A8">
      <w:r w:rsidRPr="00E970A8">
        <w:rPr>
          <w:i/>
        </w:rPr>
        <w:t xml:space="preserve">                                      (Зевс и Демокрит,  2015 г.)</w:t>
      </w:r>
    </w:p>
    <w:p w:rsidR="00B02DA3" w:rsidRDefault="00B02DA3" w:rsidP="00F4123F"/>
    <w:p w:rsidR="00B02DA3" w:rsidRDefault="00B02DA3" w:rsidP="00F4123F"/>
    <w:p w:rsidR="00E970A8" w:rsidRPr="00E970A8" w:rsidRDefault="00E970A8" w:rsidP="00E970A8">
      <w:pPr>
        <w:ind w:firstLine="0"/>
        <w:jc w:val="center"/>
      </w:pPr>
      <w:r w:rsidRPr="00E970A8">
        <w:rPr>
          <w:noProof/>
          <w:lang w:eastAsia="ru-RU"/>
        </w:rPr>
        <w:drawing>
          <wp:inline distT="0" distB="0" distL="0" distR="0">
            <wp:extent cx="3600000" cy="5073051"/>
            <wp:effectExtent l="19050" t="0" r="450" b="0"/>
            <wp:docPr id="15" name="Рисунок 1" descr="G:\Сентябрь 2015\Шипицова\Текущие дела\Сотворение мира\Танатос, 2015, 28х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нтябрь 2015\Шипицова\Текущие дела\Сотворение мира\Танатос, 2015, 28х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7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A8" w:rsidRPr="00E970A8" w:rsidRDefault="00E970A8" w:rsidP="00E970A8"/>
    <w:p w:rsidR="00E970A8" w:rsidRDefault="00E970A8" w:rsidP="00E970A8">
      <w:pPr>
        <w:rPr>
          <w:i/>
        </w:rPr>
      </w:pPr>
      <w:r w:rsidRPr="00E970A8">
        <w:rPr>
          <w:i/>
        </w:rPr>
        <w:t xml:space="preserve">                                  </w:t>
      </w:r>
    </w:p>
    <w:p w:rsidR="00E970A8" w:rsidRPr="00E970A8" w:rsidRDefault="00E970A8" w:rsidP="00E970A8">
      <w:r w:rsidRPr="00E970A8">
        <w:rPr>
          <w:i/>
        </w:rPr>
        <w:t xml:space="preserve">                      (Танатос,  2015 г.)</w:t>
      </w:r>
    </w:p>
    <w:p w:rsidR="00B02DA3" w:rsidRDefault="00B02DA3" w:rsidP="00F4123F"/>
    <w:p w:rsidR="00E970A8" w:rsidRPr="00E970A8" w:rsidRDefault="00E970A8" w:rsidP="00E970A8">
      <w:pPr>
        <w:ind w:firstLine="0"/>
      </w:pPr>
      <w:r w:rsidRPr="00E970A8">
        <w:rPr>
          <w:noProof/>
          <w:lang w:eastAsia="ru-RU"/>
        </w:rPr>
        <w:drawing>
          <wp:inline distT="0" distB="0" distL="0" distR="0">
            <wp:extent cx="3600000" cy="4815005"/>
            <wp:effectExtent l="19050" t="0" r="450" b="0"/>
            <wp:docPr id="16" name="Рисунок 1" descr="G:\Сентябрь 2015\Шипицова\Текущие дела\Сотворение мира\Ананке, боги и люди, 2015, 26х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нтябрь 2015\Шипицова\Текущие дела\Сотворение мира\Ананке, боги и люди, 2015, 26х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A8" w:rsidRPr="00E970A8" w:rsidRDefault="00E970A8" w:rsidP="00E970A8"/>
    <w:p w:rsidR="00E970A8" w:rsidRPr="00E970A8" w:rsidRDefault="00E970A8" w:rsidP="00E970A8">
      <w:r w:rsidRPr="00E970A8">
        <w:rPr>
          <w:i/>
        </w:rPr>
        <w:t xml:space="preserve">                               (Ананке, боги и люди,  2015 г.)</w:t>
      </w:r>
    </w:p>
    <w:p w:rsidR="00E970A8" w:rsidRPr="00F4123F" w:rsidRDefault="00E970A8" w:rsidP="00F4123F"/>
    <w:sectPr w:rsidR="00E970A8" w:rsidRPr="00F4123F" w:rsidSect="0095480C">
      <w:headerReference w:type="even" r:id="rId24"/>
      <w:footerReference w:type="even" r:id="rId25"/>
      <w:footerReference w:type="default" r:id="rId26"/>
      <w:pgSz w:w="7938" w:h="11340" w:code="295"/>
      <w:pgMar w:top="964" w:right="851" w:bottom="964" w:left="119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AD6" w:rsidRDefault="00993AD6" w:rsidP="00CA7A05">
      <w:r>
        <w:separator/>
      </w:r>
    </w:p>
    <w:p w:rsidR="00993AD6" w:rsidRDefault="00993AD6" w:rsidP="00CA7A05"/>
  </w:endnote>
  <w:endnote w:type="continuationSeparator" w:id="0">
    <w:p w:rsidR="00993AD6" w:rsidRDefault="00993AD6" w:rsidP="00CA7A05">
      <w:r>
        <w:continuationSeparator/>
      </w:r>
    </w:p>
    <w:p w:rsidR="00993AD6" w:rsidRDefault="00993AD6" w:rsidP="00CA7A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F6" w:rsidRDefault="00C70ED4" w:rsidP="00C61B86">
    <w:pPr>
      <w:pStyle w:val="a5"/>
    </w:pPr>
    <w:r>
      <w:fldChar w:fldCharType="begin"/>
    </w:r>
    <w:r>
      <w:instrText xml:space="preserve"> PAGE   \</w:instrText>
    </w:r>
    <w:r>
      <w:instrText xml:space="preserve">* MERGEFORMAT </w:instrText>
    </w:r>
    <w:r>
      <w:fldChar w:fldCharType="separate"/>
    </w:r>
    <w:r w:rsidR="001903F6">
      <w:rPr>
        <w:noProof/>
      </w:rPr>
      <w:t>2</w:t>
    </w:r>
    <w:r>
      <w:rPr>
        <w:noProof/>
      </w:rPr>
      <w:fldChar w:fldCharType="end"/>
    </w:r>
  </w:p>
  <w:p w:rsidR="001903F6" w:rsidRPr="00CA7A05" w:rsidRDefault="001903F6" w:rsidP="00C61B86">
    <w:pPr>
      <w:pStyle w:val="a5"/>
      <w:rPr>
        <w:lang w:val="en-US"/>
      </w:rPr>
    </w:pPr>
    <w:r w:rsidRPr="00C61B86">
      <w:rPr>
        <w:noProof/>
        <w:lang w:eastAsia="ru-RU"/>
      </w:rPr>
      <w:drawing>
        <wp:inline distT="0" distB="0" distL="0" distR="0">
          <wp:extent cx="912768" cy="156166"/>
          <wp:effectExtent l="19050" t="0" r="1632" b="0"/>
          <wp:docPr id="83" name="Рисунок 1" descr="F:\Izdat09\01_ГРАФИКА\Макетирование\01_Графика\Вензеля\Росчерк_Верхний колонтитул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Izdat09\01_ГРАФИКА\Макетирование\01_Графика\Вензеля\Росчерк_Верхний колонтитул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033" cy="156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67235"/>
      <w:docPartObj>
        <w:docPartGallery w:val="Page Numbers (Bottom of Page)"/>
        <w:docPartUnique/>
      </w:docPartObj>
    </w:sdtPr>
    <w:sdtEndPr/>
    <w:sdtContent>
      <w:p w:rsidR="001903F6" w:rsidRDefault="00C70ED4" w:rsidP="00C61B86">
        <w:pPr>
          <w:pStyle w:val="a5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  <w:p w:rsidR="001903F6" w:rsidRPr="00CA7A05" w:rsidRDefault="001903F6" w:rsidP="00C61B86">
        <w:pPr>
          <w:pStyle w:val="a5"/>
        </w:pPr>
        <w:r w:rsidRPr="00C61B86">
          <w:rPr>
            <w:noProof/>
            <w:lang w:eastAsia="ru-RU"/>
          </w:rPr>
          <w:drawing>
            <wp:inline distT="0" distB="0" distL="0" distR="0">
              <wp:extent cx="912768" cy="156166"/>
              <wp:effectExtent l="19050" t="0" r="1632" b="0"/>
              <wp:docPr id="84" name="Рисунок 1" descr="F:\Izdat09\01_ГРАФИКА\Макетирование\01_Графика\Вензеля\Росчерк_Верхний колонтитул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F:\Izdat09\01_ГРАФИКА\Макетирование\01_Графика\Вензеля\Росчерк_Верхний колонтитул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13033" cy="15621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AD6" w:rsidRDefault="00993AD6" w:rsidP="00CA7A05">
      <w:r>
        <w:separator/>
      </w:r>
    </w:p>
    <w:p w:rsidR="00993AD6" w:rsidRDefault="00993AD6" w:rsidP="00CA7A05"/>
  </w:footnote>
  <w:footnote w:type="continuationSeparator" w:id="0">
    <w:p w:rsidR="00993AD6" w:rsidRDefault="00993AD6" w:rsidP="00CA7A05">
      <w:r>
        <w:continuationSeparator/>
      </w:r>
    </w:p>
    <w:p w:rsidR="00993AD6" w:rsidRDefault="00993AD6" w:rsidP="00CA7A0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3F6" w:rsidRDefault="001903F6" w:rsidP="00806AE6">
    <w:pPr>
      <w:pStyle w:val="a3"/>
    </w:pPr>
    <w: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FA2EDE"/>
    <w:multiLevelType w:val="multilevel"/>
    <w:tmpl w:val="6B7C0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90188"/>
    <w:multiLevelType w:val="multilevel"/>
    <w:tmpl w:val="C072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59704E"/>
    <w:multiLevelType w:val="multilevel"/>
    <w:tmpl w:val="4A282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CE2855"/>
    <w:multiLevelType w:val="multilevel"/>
    <w:tmpl w:val="0D32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4C82A2E"/>
    <w:multiLevelType w:val="multilevel"/>
    <w:tmpl w:val="B784C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8F72AF4"/>
    <w:multiLevelType w:val="multilevel"/>
    <w:tmpl w:val="3DC62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18F4C7E"/>
    <w:multiLevelType w:val="multilevel"/>
    <w:tmpl w:val="6270D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SpellingErrors/>
  <w:attachedTemplate r:id="rId1"/>
  <w:defaultTabStop w:val="708"/>
  <w:autoHyphenation/>
  <w:drawingGridHorizontalSpacing w:val="110"/>
  <w:displayHorizontalDrawingGridEvery w:val="2"/>
  <w:characterSpacingControl w:val="doNotCompress"/>
  <w:hdrShapeDefaults>
    <o:shapedefaults v:ext="edit" spidmax="940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5296"/>
    <w:rsid w:val="0000016D"/>
    <w:rsid w:val="000013BF"/>
    <w:rsid w:val="000016C9"/>
    <w:rsid w:val="00001F14"/>
    <w:rsid w:val="00002D7F"/>
    <w:rsid w:val="00002D85"/>
    <w:rsid w:val="00003C7C"/>
    <w:rsid w:val="0000480A"/>
    <w:rsid w:val="00004DCE"/>
    <w:rsid w:val="00005A46"/>
    <w:rsid w:val="00006328"/>
    <w:rsid w:val="000075FE"/>
    <w:rsid w:val="000077D7"/>
    <w:rsid w:val="00010020"/>
    <w:rsid w:val="000102D8"/>
    <w:rsid w:val="00010CEB"/>
    <w:rsid w:val="000118E3"/>
    <w:rsid w:val="0001257C"/>
    <w:rsid w:val="00012DCB"/>
    <w:rsid w:val="000132B9"/>
    <w:rsid w:val="00013691"/>
    <w:rsid w:val="00013745"/>
    <w:rsid w:val="00014546"/>
    <w:rsid w:val="00014B5E"/>
    <w:rsid w:val="000156D1"/>
    <w:rsid w:val="0001579F"/>
    <w:rsid w:val="00015CA4"/>
    <w:rsid w:val="00015E49"/>
    <w:rsid w:val="00016626"/>
    <w:rsid w:val="0001670D"/>
    <w:rsid w:val="00016F09"/>
    <w:rsid w:val="000203C5"/>
    <w:rsid w:val="00020497"/>
    <w:rsid w:val="00020D6C"/>
    <w:rsid w:val="0002232B"/>
    <w:rsid w:val="00022781"/>
    <w:rsid w:val="00022F01"/>
    <w:rsid w:val="00023045"/>
    <w:rsid w:val="00023327"/>
    <w:rsid w:val="00023501"/>
    <w:rsid w:val="00023B8D"/>
    <w:rsid w:val="00024B47"/>
    <w:rsid w:val="00024E74"/>
    <w:rsid w:val="00026432"/>
    <w:rsid w:val="00026E8A"/>
    <w:rsid w:val="000309E4"/>
    <w:rsid w:val="00030ED1"/>
    <w:rsid w:val="00031730"/>
    <w:rsid w:val="000318B4"/>
    <w:rsid w:val="00031A34"/>
    <w:rsid w:val="00031FAB"/>
    <w:rsid w:val="00032A7D"/>
    <w:rsid w:val="00032B0A"/>
    <w:rsid w:val="00032C6F"/>
    <w:rsid w:val="00032CC4"/>
    <w:rsid w:val="000332AF"/>
    <w:rsid w:val="00033AFF"/>
    <w:rsid w:val="000347E2"/>
    <w:rsid w:val="00035619"/>
    <w:rsid w:val="00035D0E"/>
    <w:rsid w:val="000364F7"/>
    <w:rsid w:val="0003672F"/>
    <w:rsid w:val="00036D22"/>
    <w:rsid w:val="00037082"/>
    <w:rsid w:val="0003732B"/>
    <w:rsid w:val="0003750B"/>
    <w:rsid w:val="00037836"/>
    <w:rsid w:val="00040215"/>
    <w:rsid w:val="0004024D"/>
    <w:rsid w:val="000403CC"/>
    <w:rsid w:val="00040D32"/>
    <w:rsid w:val="000410C1"/>
    <w:rsid w:val="000416A3"/>
    <w:rsid w:val="00041A27"/>
    <w:rsid w:val="00041B80"/>
    <w:rsid w:val="000429CF"/>
    <w:rsid w:val="00042DDE"/>
    <w:rsid w:val="00042FEE"/>
    <w:rsid w:val="00043CF1"/>
    <w:rsid w:val="00043E34"/>
    <w:rsid w:val="00044094"/>
    <w:rsid w:val="00044639"/>
    <w:rsid w:val="00044FAA"/>
    <w:rsid w:val="00045925"/>
    <w:rsid w:val="000461CD"/>
    <w:rsid w:val="00046353"/>
    <w:rsid w:val="00046933"/>
    <w:rsid w:val="00046B81"/>
    <w:rsid w:val="000477C3"/>
    <w:rsid w:val="00050A43"/>
    <w:rsid w:val="00051363"/>
    <w:rsid w:val="00051A76"/>
    <w:rsid w:val="00051D1E"/>
    <w:rsid w:val="0005350D"/>
    <w:rsid w:val="0005358F"/>
    <w:rsid w:val="00054B8B"/>
    <w:rsid w:val="0005569E"/>
    <w:rsid w:val="000558E9"/>
    <w:rsid w:val="00055FE6"/>
    <w:rsid w:val="000569BD"/>
    <w:rsid w:val="00056B3F"/>
    <w:rsid w:val="00056C36"/>
    <w:rsid w:val="00056D08"/>
    <w:rsid w:val="00057442"/>
    <w:rsid w:val="00057621"/>
    <w:rsid w:val="00057C5E"/>
    <w:rsid w:val="00057DB0"/>
    <w:rsid w:val="000600D7"/>
    <w:rsid w:val="000601D5"/>
    <w:rsid w:val="00060735"/>
    <w:rsid w:val="0006087B"/>
    <w:rsid w:val="000609C6"/>
    <w:rsid w:val="00060C24"/>
    <w:rsid w:val="00061353"/>
    <w:rsid w:val="000618EB"/>
    <w:rsid w:val="00061F85"/>
    <w:rsid w:val="000623F0"/>
    <w:rsid w:val="000626F0"/>
    <w:rsid w:val="00062F9F"/>
    <w:rsid w:val="00063519"/>
    <w:rsid w:val="0006372A"/>
    <w:rsid w:val="00063A72"/>
    <w:rsid w:val="00063BF0"/>
    <w:rsid w:val="000642AA"/>
    <w:rsid w:val="000645B1"/>
    <w:rsid w:val="00065128"/>
    <w:rsid w:val="0006688A"/>
    <w:rsid w:val="00066960"/>
    <w:rsid w:val="00066CA3"/>
    <w:rsid w:val="00067942"/>
    <w:rsid w:val="00070639"/>
    <w:rsid w:val="00070D3B"/>
    <w:rsid w:val="0007124B"/>
    <w:rsid w:val="0007221B"/>
    <w:rsid w:val="0007279D"/>
    <w:rsid w:val="000758C3"/>
    <w:rsid w:val="000764A9"/>
    <w:rsid w:val="0007653B"/>
    <w:rsid w:val="00076704"/>
    <w:rsid w:val="00076960"/>
    <w:rsid w:val="00077152"/>
    <w:rsid w:val="000771B9"/>
    <w:rsid w:val="000773B7"/>
    <w:rsid w:val="000775F1"/>
    <w:rsid w:val="00077D1E"/>
    <w:rsid w:val="00080086"/>
    <w:rsid w:val="000803FE"/>
    <w:rsid w:val="000809EE"/>
    <w:rsid w:val="00080A01"/>
    <w:rsid w:val="00080DEE"/>
    <w:rsid w:val="00080F12"/>
    <w:rsid w:val="00081637"/>
    <w:rsid w:val="00081A1D"/>
    <w:rsid w:val="00081F85"/>
    <w:rsid w:val="00081F90"/>
    <w:rsid w:val="0008228C"/>
    <w:rsid w:val="000822BE"/>
    <w:rsid w:val="00082BB0"/>
    <w:rsid w:val="000833A5"/>
    <w:rsid w:val="000837AF"/>
    <w:rsid w:val="000837C4"/>
    <w:rsid w:val="00083E73"/>
    <w:rsid w:val="00084435"/>
    <w:rsid w:val="00084765"/>
    <w:rsid w:val="00085728"/>
    <w:rsid w:val="00085A57"/>
    <w:rsid w:val="00085EE6"/>
    <w:rsid w:val="000868E1"/>
    <w:rsid w:val="0008788D"/>
    <w:rsid w:val="00090A4E"/>
    <w:rsid w:val="000911E9"/>
    <w:rsid w:val="00091470"/>
    <w:rsid w:val="00091515"/>
    <w:rsid w:val="000915A5"/>
    <w:rsid w:val="000916FF"/>
    <w:rsid w:val="000919A3"/>
    <w:rsid w:val="00091F99"/>
    <w:rsid w:val="000924A9"/>
    <w:rsid w:val="00092FB9"/>
    <w:rsid w:val="00093027"/>
    <w:rsid w:val="000939E8"/>
    <w:rsid w:val="00093D22"/>
    <w:rsid w:val="00093F19"/>
    <w:rsid w:val="00094AF7"/>
    <w:rsid w:val="0009551F"/>
    <w:rsid w:val="00095EF8"/>
    <w:rsid w:val="00096FA3"/>
    <w:rsid w:val="000A02B7"/>
    <w:rsid w:val="000A05A7"/>
    <w:rsid w:val="000A1714"/>
    <w:rsid w:val="000A1B20"/>
    <w:rsid w:val="000A1CC0"/>
    <w:rsid w:val="000A20FB"/>
    <w:rsid w:val="000A271C"/>
    <w:rsid w:val="000A2A4A"/>
    <w:rsid w:val="000A2EC0"/>
    <w:rsid w:val="000A31E2"/>
    <w:rsid w:val="000A341B"/>
    <w:rsid w:val="000A4304"/>
    <w:rsid w:val="000A5253"/>
    <w:rsid w:val="000A5633"/>
    <w:rsid w:val="000A58C5"/>
    <w:rsid w:val="000A5E79"/>
    <w:rsid w:val="000A6133"/>
    <w:rsid w:val="000A6668"/>
    <w:rsid w:val="000A6B4A"/>
    <w:rsid w:val="000A6BEC"/>
    <w:rsid w:val="000A6F3F"/>
    <w:rsid w:val="000B0256"/>
    <w:rsid w:val="000B0A1D"/>
    <w:rsid w:val="000B0B39"/>
    <w:rsid w:val="000B10A7"/>
    <w:rsid w:val="000B111F"/>
    <w:rsid w:val="000B17B9"/>
    <w:rsid w:val="000B1997"/>
    <w:rsid w:val="000B1B1C"/>
    <w:rsid w:val="000B1B9C"/>
    <w:rsid w:val="000B2135"/>
    <w:rsid w:val="000B23B3"/>
    <w:rsid w:val="000B3186"/>
    <w:rsid w:val="000B329A"/>
    <w:rsid w:val="000B33E9"/>
    <w:rsid w:val="000B385F"/>
    <w:rsid w:val="000B3927"/>
    <w:rsid w:val="000B3E03"/>
    <w:rsid w:val="000B427B"/>
    <w:rsid w:val="000B4692"/>
    <w:rsid w:val="000B4A48"/>
    <w:rsid w:val="000B5A1F"/>
    <w:rsid w:val="000B5BF0"/>
    <w:rsid w:val="000B63A6"/>
    <w:rsid w:val="000B660A"/>
    <w:rsid w:val="000B6664"/>
    <w:rsid w:val="000B72FF"/>
    <w:rsid w:val="000B7633"/>
    <w:rsid w:val="000B797E"/>
    <w:rsid w:val="000B7986"/>
    <w:rsid w:val="000B7A86"/>
    <w:rsid w:val="000B7DAD"/>
    <w:rsid w:val="000C1BA6"/>
    <w:rsid w:val="000C1D5E"/>
    <w:rsid w:val="000C25D4"/>
    <w:rsid w:val="000C3B1A"/>
    <w:rsid w:val="000C4206"/>
    <w:rsid w:val="000C47C5"/>
    <w:rsid w:val="000C47CD"/>
    <w:rsid w:val="000C4D5C"/>
    <w:rsid w:val="000C5F60"/>
    <w:rsid w:val="000C64C1"/>
    <w:rsid w:val="000C6C63"/>
    <w:rsid w:val="000C77A5"/>
    <w:rsid w:val="000D089D"/>
    <w:rsid w:val="000D0A12"/>
    <w:rsid w:val="000D2008"/>
    <w:rsid w:val="000D2751"/>
    <w:rsid w:val="000D292A"/>
    <w:rsid w:val="000D2DA2"/>
    <w:rsid w:val="000D30B6"/>
    <w:rsid w:val="000D351E"/>
    <w:rsid w:val="000D451F"/>
    <w:rsid w:val="000D4AA3"/>
    <w:rsid w:val="000D51A5"/>
    <w:rsid w:val="000D592E"/>
    <w:rsid w:val="000D5DEE"/>
    <w:rsid w:val="000D6004"/>
    <w:rsid w:val="000D672D"/>
    <w:rsid w:val="000D723F"/>
    <w:rsid w:val="000D7897"/>
    <w:rsid w:val="000D78FF"/>
    <w:rsid w:val="000D7B52"/>
    <w:rsid w:val="000D7F75"/>
    <w:rsid w:val="000E0667"/>
    <w:rsid w:val="000E0D1E"/>
    <w:rsid w:val="000E0DB6"/>
    <w:rsid w:val="000E0EE4"/>
    <w:rsid w:val="000E1ACF"/>
    <w:rsid w:val="000E2B91"/>
    <w:rsid w:val="000E2C1E"/>
    <w:rsid w:val="000E2C7D"/>
    <w:rsid w:val="000E4434"/>
    <w:rsid w:val="000E47F7"/>
    <w:rsid w:val="000E5857"/>
    <w:rsid w:val="000E586F"/>
    <w:rsid w:val="000E64BD"/>
    <w:rsid w:val="000E65B6"/>
    <w:rsid w:val="000E6692"/>
    <w:rsid w:val="000E67DD"/>
    <w:rsid w:val="000E7392"/>
    <w:rsid w:val="000E73AD"/>
    <w:rsid w:val="000E756E"/>
    <w:rsid w:val="000F1578"/>
    <w:rsid w:val="000F17A5"/>
    <w:rsid w:val="000F1DEE"/>
    <w:rsid w:val="000F243A"/>
    <w:rsid w:val="000F25F3"/>
    <w:rsid w:val="000F2B6A"/>
    <w:rsid w:val="000F49FE"/>
    <w:rsid w:val="000F4E4C"/>
    <w:rsid w:val="000F4F2C"/>
    <w:rsid w:val="000F51C3"/>
    <w:rsid w:val="000F52D9"/>
    <w:rsid w:val="000F5725"/>
    <w:rsid w:val="000F74D8"/>
    <w:rsid w:val="00101553"/>
    <w:rsid w:val="00101A6E"/>
    <w:rsid w:val="00101DC8"/>
    <w:rsid w:val="00101F31"/>
    <w:rsid w:val="001021AF"/>
    <w:rsid w:val="001024DE"/>
    <w:rsid w:val="001031D4"/>
    <w:rsid w:val="001033F3"/>
    <w:rsid w:val="00103674"/>
    <w:rsid w:val="0010395C"/>
    <w:rsid w:val="00103A2B"/>
    <w:rsid w:val="00103B40"/>
    <w:rsid w:val="00104076"/>
    <w:rsid w:val="00104EC3"/>
    <w:rsid w:val="00105161"/>
    <w:rsid w:val="001064C1"/>
    <w:rsid w:val="00106F89"/>
    <w:rsid w:val="0010715E"/>
    <w:rsid w:val="00107509"/>
    <w:rsid w:val="00107F8C"/>
    <w:rsid w:val="001105F1"/>
    <w:rsid w:val="00110D0D"/>
    <w:rsid w:val="00110EFB"/>
    <w:rsid w:val="00111CDA"/>
    <w:rsid w:val="00111D1B"/>
    <w:rsid w:val="00112259"/>
    <w:rsid w:val="00112EDA"/>
    <w:rsid w:val="001130B2"/>
    <w:rsid w:val="001135BD"/>
    <w:rsid w:val="001137BB"/>
    <w:rsid w:val="00113B1B"/>
    <w:rsid w:val="00113D4A"/>
    <w:rsid w:val="00113DB4"/>
    <w:rsid w:val="00113EE9"/>
    <w:rsid w:val="0011438E"/>
    <w:rsid w:val="00114A8F"/>
    <w:rsid w:val="00114D43"/>
    <w:rsid w:val="0011586A"/>
    <w:rsid w:val="00115956"/>
    <w:rsid w:val="00116026"/>
    <w:rsid w:val="0011630F"/>
    <w:rsid w:val="0011693E"/>
    <w:rsid w:val="00116F23"/>
    <w:rsid w:val="00117AE6"/>
    <w:rsid w:val="001201FF"/>
    <w:rsid w:val="00120389"/>
    <w:rsid w:val="00120597"/>
    <w:rsid w:val="001216E5"/>
    <w:rsid w:val="00121A06"/>
    <w:rsid w:val="00121C2C"/>
    <w:rsid w:val="001221FB"/>
    <w:rsid w:val="00122481"/>
    <w:rsid w:val="00122822"/>
    <w:rsid w:val="0012293C"/>
    <w:rsid w:val="00122C94"/>
    <w:rsid w:val="00122D10"/>
    <w:rsid w:val="00123127"/>
    <w:rsid w:val="001235B2"/>
    <w:rsid w:val="00123B78"/>
    <w:rsid w:val="00123F3B"/>
    <w:rsid w:val="001245C5"/>
    <w:rsid w:val="001249DE"/>
    <w:rsid w:val="00124F38"/>
    <w:rsid w:val="00125762"/>
    <w:rsid w:val="00125B33"/>
    <w:rsid w:val="00126EDA"/>
    <w:rsid w:val="001279A3"/>
    <w:rsid w:val="00130A19"/>
    <w:rsid w:val="00130D8A"/>
    <w:rsid w:val="00130DDF"/>
    <w:rsid w:val="00131734"/>
    <w:rsid w:val="00131C6D"/>
    <w:rsid w:val="0013200E"/>
    <w:rsid w:val="001322FE"/>
    <w:rsid w:val="00132961"/>
    <w:rsid w:val="00132DEE"/>
    <w:rsid w:val="00133058"/>
    <w:rsid w:val="001331FF"/>
    <w:rsid w:val="00133978"/>
    <w:rsid w:val="00133ACA"/>
    <w:rsid w:val="00134260"/>
    <w:rsid w:val="00134775"/>
    <w:rsid w:val="00134D18"/>
    <w:rsid w:val="001366A4"/>
    <w:rsid w:val="00136BF9"/>
    <w:rsid w:val="00136EC1"/>
    <w:rsid w:val="001372D2"/>
    <w:rsid w:val="00137663"/>
    <w:rsid w:val="00137C4A"/>
    <w:rsid w:val="00137CFB"/>
    <w:rsid w:val="00140B6D"/>
    <w:rsid w:val="00141E6D"/>
    <w:rsid w:val="00142DF6"/>
    <w:rsid w:val="00142FE5"/>
    <w:rsid w:val="00142FFA"/>
    <w:rsid w:val="00143011"/>
    <w:rsid w:val="00143013"/>
    <w:rsid w:val="001432E7"/>
    <w:rsid w:val="0014368A"/>
    <w:rsid w:val="00143875"/>
    <w:rsid w:val="001438C0"/>
    <w:rsid w:val="00144607"/>
    <w:rsid w:val="00144A81"/>
    <w:rsid w:val="00145ECF"/>
    <w:rsid w:val="0014611D"/>
    <w:rsid w:val="001464D3"/>
    <w:rsid w:val="00147185"/>
    <w:rsid w:val="00147FCB"/>
    <w:rsid w:val="00150160"/>
    <w:rsid w:val="00150EEF"/>
    <w:rsid w:val="001515D8"/>
    <w:rsid w:val="00151EA2"/>
    <w:rsid w:val="0015237F"/>
    <w:rsid w:val="001523EB"/>
    <w:rsid w:val="001524F8"/>
    <w:rsid w:val="0015254F"/>
    <w:rsid w:val="00152DB6"/>
    <w:rsid w:val="00153123"/>
    <w:rsid w:val="00153CDC"/>
    <w:rsid w:val="00153CE9"/>
    <w:rsid w:val="001540E9"/>
    <w:rsid w:val="00154D40"/>
    <w:rsid w:val="00155348"/>
    <w:rsid w:val="001553F4"/>
    <w:rsid w:val="001554EA"/>
    <w:rsid w:val="001557C6"/>
    <w:rsid w:val="001559E0"/>
    <w:rsid w:val="00156017"/>
    <w:rsid w:val="0015631C"/>
    <w:rsid w:val="001564F6"/>
    <w:rsid w:val="00156DFA"/>
    <w:rsid w:val="00156F60"/>
    <w:rsid w:val="00156FE1"/>
    <w:rsid w:val="001575FC"/>
    <w:rsid w:val="0016028D"/>
    <w:rsid w:val="00160766"/>
    <w:rsid w:val="001607EF"/>
    <w:rsid w:val="00160EBA"/>
    <w:rsid w:val="00160EEE"/>
    <w:rsid w:val="001614B8"/>
    <w:rsid w:val="00161624"/>
    <w:rsid w:val="00161A45"/>
    <w:rsid w:val="00161AA0"/>
    <w:rsid w:val="00162071"/>
    <w:rsid w:val="00162606"/>
    <w:rsid w:val="00162B6C"/>
    <w:rsid w:val="00163E69"/>
    <w:rsid w:val="00163E6B"/>
    <w:rsid w:val="00164E75"/>
    <w:rsid w:val="00164ECA"/>
    <w:rsid w:val="001650A2"/>
    <w:rsid w:val="001656A0"/>
    <w:rsid w:val="0016607D"/>
    <w:rsid w:val="001662F3"/>
    <w:rsid w:val="0016639D"/>
    <w:rsid w:val="00166B04"/>
    <w:rsid w:val="0016752D"/>
    <w:rsid w:val="001708A5"/>
    <w:rsid w:val="00170A27"/>
    <w:rsid w:val="001716F4"/>
    <w:rsid w:val="00171FEC"/>
    <w:rsid w:val="00172011"/>
    <w:rsid w:val="001720BB"/>
    <w:rsid w:val="00174852"/>
    <w:rsid w:val="0017492E"/>
    <w:rsid w:val="00174A27"/>
    <w:rsid w:val="001751D5"/>
    <w:rsid w:val="001756E4"/>
    <w:rsid w:val="001756F8"/>
    <w:rsid w:val="0017676E"/>
    <w:rsid w:val="0017688F"/>
    <w:rsid w:val="0017691E"/>
    <w:rsid w:val="00176B0A"/>
    <w:rsid w:val="00176C89"/>
    <w:rsid w:val="00177247"/>
    <w:rsid w:val="00177399"/>
    <w:rsid w:val="001774EC"/>
    <w:rsid w:val="00177660"/>
    <w:rsid w:val="001776A5"/>
    <w:rsid w:val="00177E5D"/>
    <w:rsid w:val="001800BE"/>
    <w:rsid w:val="0018029D"/>
    <w:rsid w:val="001812C5"/>
    <w:rsid w:val="00181B3E"/>
    <w:rsid w:val="00181E4A"/>
    <w:rsid w:val="00181F08"/>
    <w:rsid w:val="00182AD0"/>
    <w:rsid w:val="00182B1F"/>
    <w:rsid w:val="00182E41"/>
    <w:rsid w:val="00182E87"/>
    <w:rsid w:val="0018368F"/>
    <w:rsid w:val="001837E7"/>
    <w:rsid w:val="00183819"/>
    <w:rsid w:val="00183D90"/>
    <w:rsid w:val="0018404A"/>
    <w:rsid w:val="0018440C"/>
    <w:rsid w:val="00184713"/>
    <w:rsid w:val="00184F1E"/>
    <w:rsid w:val="00184FF8"/>
    <w:rsid w:val="00185E51"/>
    <w:rsid w:val="00186CFF"/>
    <w:rsid w:val="001878A2"/>
    <w:rsid w:val="0018799F"/>
    <w:rsid w:val="001903F6"/>
    <w:rsid w:val="00190757"/>
    <w:rsid w:val="00190A66"/>
    <w:rsid w:val="00190C8F"/>
    <w:rsid w:val="00190D45"/>
    <w:rsid w:val="0019130F"/>
    <w:rsid w:val="0019142E"/>
    <w:rsid w:val="00191F0C"/>
    <w:rsid w:val="00192032"/>
    <w:rsid w:val="00194820"/>
    <w:rsid w:val="00194DB2"/>
    <w:rsid w:val="0019574A"/>
    <w:rsid w:val="00195C38"/>
    <w:rsid w:val="00196E1E"/>
    <w:rsid w:val="00197360"/>
    <w:rsid w:val="00197AA6"/>
    <w:rsid w:val="00197C8B"/>
    <w:rsid w:val="00197F8E"/>
    <w:rsid w:val="001A0102"/>
    <w:rsid w:val="001A028B"/>
    <w:rsid w:val="001A08FB"/>
    <w:rsid w:val="001A0CE7"/>
    <w:rsid w:val="001A0FC8"/>
    <w:rsid w:val="001A10FE"/>
    <w:rsid w:val="001A14E5"/>
    <w:rsid w:val="001A28B7"/>
    <w:rsid w:val="001A34FA"/>
    <w:rsid w:val="001A3958"/>
    <w:rsid w:val="001A5E25"/>
    <w:rsid w:val="001A6460"/>
    <w:rsid w:val="001A7232"/>
    <w:rsid w:val="001A765A"/>
    <w:rsid w:val="001B0662"/>
    <w:rsid w:val="001B0671"/>
    <w:rsid w:val="001B1959"/>
    <w:rsid w:val="001B1C41"/>
    <w:rsid w:val="001B1F8D"/>
    <w:rsid w:val="001B22CF"/>
    <w:rsid w:val="001B243E"/>
    <w:rsid w:val="001B2877"/>
    <w:rsid w:val="001B2C05"/>
    <w:rsid w:val="001B37A8"/>
    <w:rsid w:val="001B3BEA"/>
    <w:rsid w:val="001B3F13"/>
    <w:rsid w:val="001B4E43"/>
    <w:rsid w:val="001B51E4"/>
    <w:rsid w:val="001B522F"/>
    <w:rsid w:val="001B59B5"/>
    <w:rsid w:val="001B5E2A"/>
    <w:rsid w:val="001B5F0E"/>
    <w:rsid w:val="001B64B5"/>
    <w:rsid w:val="001C026A"/>
    <w:rsid w:val="001C1048"/>
    <w:rsid w:val="001C1279"/>
    <w:rsid w:val="001C1555"/>
    <w:rsid w:val="001C1850"/>
    <w:rsid w:val="001C1EE3"/>
    <w:rsid w:val="001C28C7"/>
    <w:rsid w:val="001C2978"/>
    <w:rsid w:val="001C29DE"/>
    <w:rsid w:val="001C2E4E"/>
    <w:rsid w:val="001C30C5"/>
    <w:rsid w:val="001C3B23"/>
    <w:rsid w:val="001C3DF6"/>
    <w:rsid w:val="001C3E26"/>
    <w:rsid w:val="001C42EC"/>
    <w:rsid w:val="001C4965"/>
    <w:rsid w:val="001C4FDB"/>
    <w:rsid w:val="001C50D9"/>
    <w:rsid w:val="001C5C37"/>
    <w:rsid w:val="001C5CFF"/>
    <w:rsid w:val="001C638D"/>
    <w:rsid w:val="001C64A9"/>
    <w:rsid w:val="001C688D"/>
    <w:rsid w:val="001D072F"/>
    <w:rsid w:val="001D0CBF"/>
    <w:rsid w:val="001D171E"/>
    <w:rsid w:val="001D2113"/>
    <w:rsid w:val="001D21C6"/>
    <w:rsid w:val="001D21CF"/>
    <w:rsid w:val="001D230F"/>
    <w:rsid w:val="001D2440"/>
    <w:rsid w:val="001D29EA"/>
    <w:rsid w:val="001D2E45"/>
    <w:rsid w:val="001D35A7"/>
    <w:rsid w:val="001D3B8A"/>
    <w:rsid w:val="001D3EAC"/>
    <w:rsid w:val="001D45D4"/>
    <w:rsid w:val="001D4D94"/>
    <w:rsid w:val="001D5080"/>
    <w:rsid w:val="001D5196"/>
    <w:rsid w:val="001D540F"/>
    <w:rsid w:val="001D549E"/>
    <w:rsid w:val="001D5A0F"/>
    <w:rsid w:val="001D5BD4"/>
    <w:rsid w:val="001D5C55"/>
    <w:rsid w:val="001D6140"/>
    <w:rsid w:val="001D640C"/>
    <w:rsid w:val="001D6B63"/>
    <w:rsid w:val="001D71AD"/>
    <w:rsid w:val="001D7D43"/>
    <w:rsid w:val="001D7FAF"/>
    <w:rsid w:val="001E0226"/>
    <w:rsid w:val="001E04D3"/>
    <w:rsid w:val="001E0509"/>
    <w:rsid w:val="001E0AC0"/>
    <w:rsid w:val="001E15F3"/>
    <w:rsid w:val="001E17FD"/>
    <w:rsid w:val="001E2753"/>
    <w:rsid w:val="001E278A"/>
    <w:rsid w:val="001E3E2C"/>
    <w:rsid w:val="001E4CDA"/>
    <w:rsid w:val="001E4EB0"/>
    <w:rsid w:val="001E569F"/>
    <w:rsid w:val="001E5BCD"/>
    <w:rsid w:val="001E671A"/>
    <w:rsid w:val="001E702E"/>
    <w:rsid w:val="001E7BA8"/>
    <w:rsid w:val="001E7C14"/>
    <w:rsid w:val="001E7C91"/>
    <w:rsid w:val="001F024D"/>
    <w:rsid w:val="001F05D5"/>
    <w:rsid w:val="001F080F"/>
    <w:rsid w:val="001F155A"/>
    <w:rsid w:val="001F1647"/>
    <w:rsid w:val="001F169A"/>
    <w:rsid w:val="001F2592"/>
    <w:rsid w:val="001F2CAC"/>
    <w:rsid w:val="001F2CEA"/>
    <w:rsid w:val="001F2F11"/>
    <w:rsid w:val="001F3082"/>
    <w:rsid w:val="001F3533"/>
    <w:rsid w:val="001F39A3"/>
    <w:rsid w:val="001F3AD2"/>
    <w:rsid w:val="001F3F67"/>
    <w:rsid w:val="001F4788"/>
    <w:rsid w:val="001F4DFD"/>
    <w:rsid w:val="001F4EE4"/>
    <w:rsid w:val="001F4FEA"/>
    <w:rsid w:val="001F6511"/>
    <w:rsid w:val="001F6BE9"/>
    <w:rsid w:val="001F6C54"/>
    <w:rsid w:val="001F7199"/>
    <w:rsid w:val="001F7323"/>
    <w:rsid w:val="001F77A3"/>
    <w:rsid w:val="001F7C0B"/>
    <w:rsid w:val="002015D9"/>
    <w:rsid w:val="002018A6"/>
    <w:rsid w:val="002026E2"/>
    <w:rsid w:val="00202E85"/>
    <w:rsid w:val="002030E9"/>
    <w:rsid w:val="002033CE"/>
    <w:rsid w:val="0020368C"/>
    <w:rsid w:val="00204181"/>
    <w:rsid w:val="002045BB"/>
    <w:rsid w:val="00204746"/>
    <w:rsid w:val="002048C1"/>
    <w:rsid w:val="00204C2C"/>
    <w:rsid w:val="00205763"/>
    <w:rsid w:val="0020607F"/>
    <w:rsid w:val="00206154"/>
    <w:rsid w:val="0020615C"/>
    <w:rsid w:val="00207299"/>
    <w:rsid w:val="00207833"/>
    <w:rsid w:val="00207DAE"/>
    <w:rsid w:val="00207EBF"/>
    <w:rsid w:val="002108A7"/>
    <w:rsid w:val="00210B18"/>
    <w:rsid w:val="0021102E"/>
    <w:rsid w:val="002118F9"/>
    <w:rsid w:val="00211AB3"/>
    <w:rsid w:val="00211C75"/>
    <w:rsid w:val="00211D0F"/>
    <w:rsid w:val="00211F89"/>
    <w:rsid w:val="00212E56"/>
    <w:rsid w:val="00213AB8"/>
    <w:rsid w:val="002143CE"/>
    <w:rsid w:val="002146B0"/>
    <w:rsid w:val="00214907"/>
    <w:rsid w:val="00214C29"/>
    <w:rsid w:val="00214DC2"/>
    <w:rsid w:val="00214EE5"/>
    <w:rsid w:val="00215220"/>
    <w:rsid w:val="00216FF8"/>
    <w:rsid w:val="0021745E"/>
    <w:rsid w:val="00217E06"/>
    <w:rsid w:val="002207FA"/>
    <w:rsid w:val="00220E65"/>
    <w:rsid w:val="00221965"/>
    <w:rsid w:val="00221DA8"/>
    <w:rsid w:val="00221F71"/>
    <w:rsid w:val="0022271F"/>
    <w:rsid w:val="00222934"/>
    <w:rsid w:val="00222A7E"/>
    <w:rsid w:val="00223458"/>
    <w:rsid w:val="002241F9"/>
    <w:rsid w:val="002247B2"/>
    <w:rsid w:val="00224B67"/>
    <w:rsid w:val="0022517E"/>
    <w:rsid w:val="002251D9"/>
    <w:rsid w:val="00225A85"/>
    <w:rsid w:val="00225AB7"/>
    <w:rsid w:val="0022603F"/>
    <w:rsid w:val="00226902"/>
    <w:rsid w:val="002271C0"/>
    <w:rsid w:val="00227B2E"/>
    <w:rsid w:val="0023033A"/>
    <w:rsid w:val="00231467"/>
    <w:rsid w:val="002315D0"/>
    <w:rsid w:val="00231994"/>
    <w:rsid w:val="00231DB3"/>
    <w:rsid w:val="00232B88"/>
    <w:rsid w:val="00232BB5"/>
    <w:rsid w:val="00232BDC"/>
    <w:rsid w:val="00232DDC"/>
    <w:rsid w:val="00234784"/>
    <w:rsid w:val="00234A74"/>
    <w:rsid w:val="00235375"/>
    <w:rsid w:val="0023603E"/>
    <w:rsid w:val="00237056"/>
    <w:rsid w:val="00237C0D"/>
    <w:rsid w:val="00237C8F"/>
    <w:rsid w:val="00240820"/>
    <w:rsid w:val="00240928"/>
    <w:rsid w:val="00240BF4"/>
    <w:rsid w:val="00241859"/>
    <w:rsid w:val="00241B2E"/>
    <w:rsid w:val="00242696"/>
    <w:rsid w:val="00242F69"/>
    <w:rsid w:val="002432FC"/>
    <w:rsid w:val="002439FD"/>
    <w:rsid w:val="0024432F"/>
    <w:rsid w:val="0024455D"/>
    <w:rsid w:val="00244DC8"/>
    <w:rsid w:val="002451BE"/>
    <w:rsid w:val="00245570"/>
    <w:rsid w:val="002457DD"/>
    <w:rsid w:val="00245D3A"/>
    <w:rsid w:val="00245DDC"/>
    <w:rsid w:val="002460D8"/>
    <w:rsid w:val="0024678E"/>
    <w:rsid w:val="00246DA4"/>
    <w:rsid w:val="00246ECB"/>
    <w:rsid w:val="002471B9"/>
    <w:rsid w:val="002506F6"/>
    <w:rsid w:val="00250B04"/>
    <w:rsid w:val="00250E75"/>
    <w:rsid w:val="002510E4"/>
    <w:rsid w:val="00251B69"/>
    <w:rsid w:val="00251DBB"/>
    <w:rsid w:val="00252302"/>
    <w:rsid w:val="002529ED"/>
    <w:rsid w:val="00252B2F"/>
    <w:rsid w:val="00252BA1"/>
    <w:rsid w:val="00252C39"/>
    <w:rsid w:val="002532AE"/>
    <w:rsid w:val="00253DDC"/>
    <w:rsid w:val="00254CEE"/>
    <w:rsid w:val="0025514B"/>
    <w:rsid w:val="00255734"/>
    <w:rsid w:val="00255C15"/>
    <w:rsid w:val="002564A3"/>
    <w:rsid w:val="00256D07"/>
    <w:rsid w:val="0025729A"/>
    <w:rsid w:val="002576EA"/>
    <w:rsid w:val="0026028D"/>
    <w:rsid w:val="00260A59"/>
    <w:rsid w:val="00260F29"/>
    <w:rsid w:val="002619AA"/>
    <w:rsid w:val="00261D39"/>
    <w:rsid w:val="00262494"/>
    <w:rsid w:val="002627B2"/>
    <w:rsid w:val="002640BB"/>
    <w:rsid w:val="00264235"/>
    <w:rsid w:val="00264D16"/>
    <w:rsid w:val="002655C7"/>
    <w:rsid w:val="0026580A"/>
    <w:rsid w:val="00266739"/>
    <w:rsid w:val="0026691B"/>
    <w:rsid w:val="002669F2"/>
    <w:rsid w:val="002671EB"/>
    <w:rsid w:val="00267545"/>
    <w:rsid w:val="00267C22"/>
    <w:rsid w:val="0027037B"/>
    <w:rsid w:val="002704F1"/>
    <w:rsid w:val="00270B29"/>
    <w:rsid w:val="00270F38"/>
    <w:rsid w:val="00270FD8"/>
    <w:rsid w:val="002711EE"/>
    <w:rsid w:val="00271548"/>
    <w:rsid w:val="00272147"/>
    <w:rsid w:val="00272ACC"/>
    <w:rsid w:val="00272CBE"/>
    <w:rsid w:val="00273095"/>
    <w:rsid w:val="002732D4"/>
    <w:rsid w:val="00273B67"/>
    <w:rsid w:val="00273EBD"/>
    <w:rsid w:val="0027423D"/>
    <w:rsid w:val="00274CE9"/>
    <w:rsid w:val="00275306"/>
    <w:rsid w:val="002755E1"/>
    <w:rsid w:val="002759F1"/>
    <w:rsid w:val="00275B4D"/>
    <w:rsid w:val="00276024"/>
    <w:rsid w:val="00276039"/>
    <w:rsid w:val="002764D1"/>
    <w:rsid w:val="00276848"/>
    <w:rsid w:val="00277102"/>
    <w:rsid w:val="00277A95"/>
    <w:rsid w:val="00277E94"/>
    <w:rsid w:val="00280195"/>
    <w:rsid w:val="002803F5"/>
    <w:rsid w:val="002804A9"/>
    <w:rsid w:val="00280C52"/>
    <w:rsid w:val="00280EF9"/>
    <w:rsid w:val="00280FDD"/>
    <w:rsid w:val="002810D4"/>
    <w:rsid w:val="00281320"/>
    <w:rsid w:val="00281E28"/>
    <w:rsid w:val="002833BB"/>
    <w:rsid w:val="0028360C"/>
    <w:rsid w:val="0028393E"/>
    <w:rsid w:val="00283E78"/>
    <w:rsid w:val="00284664"/>
    <w:rsid w:val="00285D9E"/>
    <w:rsid w:val="00286E91"/>
    <w:rsid w:val="002871B8"/>
    <w:rsid w:val="0028751A"/>
    <w:rsid w:val="002878B9"/>
    <w:rsid w:val="00290007"/>
    <w:rsid w:val="00290235"/>
    <w:rsid w:val="00290254"/>
    <w:rsid w:val="0029051B"/>
    <w:rsid w:val="00290E71"/>
    <w:rsid w:val="0029170E"/>
    <w:rsid w:val="00291A0E"/>
    <w:rsid w:val="00292061"/>
    <w:rsid w:val="0029215C"/>
    <w:rsid w:val="00292741"/>
    <w:rsid w:val="002928C3"/>
    <w:rsid w:val="00292C7D"/>
    <w:rsid w:val="00292CBC"/>
    <w:rsid w:val="00292E53"/>
    <w:rsid w:val="00292F26"/>
    <w:rsid w:val="002930BB"/>
    <w:rsid w:val="00293F9F"/>
    <w:rsid w:val="002943CB"/>
    <w:rsid w:val="002945EC"/>
    <w:rsid w:val="00294A06"/>
    <w:rsid w:val="00294D0D"/>
    <w:rsid w:val="002955AF"/>
    <w:rsid w:val="00295610"/>
    <w:rsid w:val="002956CE"/>
    <w:rsid w:val="00295A8A"/>
    <w:rsid w:val="002967C7"/>
    <w:rsid w:val="00297025"/>
    <w:rsid w:val="00297112"/>
    <w:rsid w:val="00297BAC"/>
    <w:rsid w:val="00297D19"/>
    <w:rsid w:val="00297F73"/>
    <w:rsid w:val="002A0DCF"/>
    <w:rsid w:val="002A11B8"/>
    <w:rsid w:val="002A1A01"/>
    <w:rsid w:val="002A28E9"/>
    <w:rsid w:val="002A35AD"/>
    <w:rsid w:val="002A3F80"/>
    <w:rsid w:val="002A4443"/>
    <w:rsid w:val="002A4977"/>
    <w:rsid w:val="002A4AC6"/>
    <w:rsid w:val="002A5498"/>
    <w:rsid w:val="002A5876"/>
    <w:rsid w:val="002A5BF8"/>
    <w:rsid w:val="002A5D3E"/>
    <w:rsid w:val="002A6508"/>
    <w:rsid w:val="002A6F09"/>
    <w:rsid w:val="002A7778"/>
    <w:rsid w:val="002A7A08"/>
    <w:rsid w:val="002A7A9F"/>
    <w:rsid w:val="002A7AA4"/>
    <w:rsid w:val="002A7E5D"/>
    <w:rsid w:val="002B0031"/>
    <w:rsid w:val="002B081B"/>
    <w:rsid w:val="002B0C2C"/>
    <w:rsid w:val="002B0F0C"/>
    <w:rsid w:val="002B12FD"/>
    <w:rsid w:val="002B14A0"/>
    <w:rsid w:val="002B151F"/>
    <w:rsid w:val="002B20CC"/>
    <w:rsid w:val="002B3874"/>
    <w:rsid w:val="002B3ECF"/>
    <w:rsid w:val="002B3F41"/>
    <w:rsid w:val="002B3F66"/>
    <w:rsid w:val="002B40C8"/>
    <w:rsid w:val="002B4705"/>
    <w:rsid w:val="002B48E6"/>
    <w:rsid w:val="002B5326"/>
    <w:rsid w:val="002B5425"/>
    <w:rsid w:val="002B577C"/>
    <w:rsid w:val="002B5A52"/>
    <w:rsid w:val="002B60DD"/>
    <w:rsid w:val="002B69EB"/>
    <w:rsid w:val="002B6C65"/>
    <w:rsid w:val="002B6EA9"/>
    <w:rsid w:val="002B7BED"/>
    <w:rsid w:val="002C0BB3"/>
    <w:rsid w:val="002C1E83"/>
    <w:rsid w:val="002C2037"/>
    <w:rsid w:val="002C2558"/>
    <w:rsid w:val="002C2566"/>
    <w:rsid w:val="002C297E"/>
    <w:rsid w:val="002C3339"/>
    <w:rsid w:val="002C4176"/>
    <w:rsid w:val="002C446E"/>
    <w:rsid w:val="002C485E"/>
    <w:rsid w:val="002C4890"/>
    <w:rsid w:val="002C61BD"/>
    <w:rsid w:val="002C6602"/>
    <w:rsid w:val="002C6A59"/>
    <w:rsid w:val="002C6FB3"/>
    <w:rsid w:val="002C7246"/>
    <w:rsid w:val="002C735B"/>
    <w:rsid w:val="002C737F"/>
    <w:rsid w:val="002C7CBC"/>
    <w:rsid w:val="002C7F58"/>
    <w:rsid w:val="002D128E"/>
    <w:rsid w:val="002D1C4D"/>
    <w:rsid w:val="002D1D89"/>
    <w:rsid w:val="002D38D9"/>
    <w:rsid w:val="002D4420"/>
    <w:rsid w:val="002D584A"/>
    <w:rsid w:val="002D5C04"/>
    <w:rsid w:val="002D5FE2"/>
    <w:rsid w:val="002D6360"/>
    <w:rsid w:val="002D73C2"/>
    <w:rsid w:val="002D777B"/>
    <w:rsid w:val="002D7857"/>
    <w:rsid w:val="002D7DA5"/>
    <w:rsid w:val="002D7F76"/>
    <w:rsid w:val="002E0B6D"/>
    <w:rsid w:val="002E1536"/>
    <w:rsid w:val="002E1F12"/>
    <w:rsid w:val="002E2191"/>
    <w:rsid w:val="002E2324"/>
    <w:rsid w:val="002E252C"/>
    <w:rsid w:val="002E2614"/>
    <w:rsid w:val="002E31A8"/>
    <w:rsid w:val="002E51D0"/>
    <w:rsid w:val="002E5A98"/>
    <w:rsid w:val="002E5B92"/>
    <w:rsid w:val="002E6A4B"/>
    <w:rsid w:val="002E72FD"/>
    <w:rsid w:val="002F0154"/>
    <w:rsid w:val="002F09FB"/>
    <w:rsid w:val="002F0A0C"/>
    <w:rsid w:val="002F1D63"/>
    <w:rsid w:val="002F216E"/>
    <w:rsid w:val="002F2409"/>
    <w:rsid w:val="002F2E2B"/>
    <w:rsid w:val="002F337B"/>
    <w:rsid w:val="002F3733"/>
    <w:rsid w:val="002F4354"/>
    <w:rsid w:val="002F44C5"/>
    <w:rsid w:val="002F4CA3"/>
    <w:rsid w:val="002F5A6B"/>
    <w:rsid w:val="002F6686"/>
    <w:rsid w:val="002F74BE"/>
    <w:rsid w:val="002F7544"/>
    <w:rsid w:val="00300000"/>
    <w:rsid w:val="0030036B"/>
    <w:rsid w:val="00300FE8"/>
    <w:rsid w:val="00301081"/>
    <w:rsid w:val="00301220"/>
    <w:rsid w:val="00301BB6"/>
    <w:rsid w:val="00301FA5"/>
    <w:rsid w:val="00302EEA"/>
    <w:rsid w:val="00303199"/>
    <w:rsid w:val="00303511"/>
    <w:rsid w:val="003037F8"/>
    <w:rsid w:val="00303AA7"/>
    <w:rsid w:val="00303D5E"/>
    <w:rsid w:val="0030470A"/>
    <w:rsid w:val="00304FD3"/>
    <w:rsid w:val="00306A0B"/>
    <w:rsid w:val="00310AB6"/>
    <w:rsid w:val="0031112E"/>
    <w:rsid w:val="00311718"/>
    <w:rsid w:val="00311945"/>
    <w:rsid w:val="003121CE"/>
    <w:rsid w:val="00313794"/>
    <w:rsid w:val="003139DE"/>
    <w:rsid w:val="003141CA"/>
    <w:rsid w:val="00314941"/>
    <w:rsid w:val="00314BFE"/>
    <w:rsid w:val="00314F54"/>
    <w:rsid w:val="003150FA"/>
    <w:rsid w:val="003154A0"/>
    <w:rsid w:val="00316066"/>
    <w:rsid w:val="0031672F"/>
    <w:rsid w:val="003168FA"/>
    <w:rsid w:val="00316939"/>
    <w:rsid w:val="00316965"/>
    <w:rsid w:val="00316EE9"/>
    <w:rsid w:val="00317880"/>
    <w:rsid w:val="00317F66"/>
    <w:rsid w:val="0032007A"/>
    <w:rsid w:val="00320217"/>
    <w:rsid w:val="0032093C"/>
    <w:rsid w:val="0032206C"/>
    <w:rsid w:val="0032253F"/>
    <w:rsid w:val="00322D6F"/>
    <w:rsid w:val="00323057"/>
    <w:rsid w:val="003231C2"/>
    <w:rsid w:val="00323D05"/>
    <w:rsid w:val="00323FE3"/>
    <w:rsid w:val="0032446C"/>
    <w:rsid w:val="003245D3"/>
    <w:rsid w:val="00324D19"/>
    <w:rsid w:val="003257A0"/>
    <w:rsid w:val="0032585B"/>
    <w:rsid w:val="00325AF3"/>
    <w:rsid w:val="00326825"/>
    <w:rsid w:val="00326A62"/>
    <w:rsid w:val="00326E72"/>
    <w:rsid w:val="00327B83"/>
    <w:rsid w:val="00327DB1"/>
    <w:rsid w:val="00330055"/>
    <w:rsid w:val="0033047A"/>
    <w:rsid w:val="00330E8D"/>
    <w:rsid w:val="00331313"/>
    <w:rsid w:val="003314F7"/>
    <w:rsid w:val="00331DA0"/>
    <w:rsid w:val="00331F4A"/>
    <w:rsid w:val="003322B5"/>
    <w:rsid w:val="00332586"/>
    <w:rsid w:val="00332D34"/>
    <w:rsid w:val="0033328D"/>
    <w:rsid w:val="003335EA"/>
    <w:rsid w:val="0033372D"/>
    <w:rsid w:val="003340C5"/>
    <w:rsid w:val="00334414"/>
    <w:rsid w:val="00334616"/>
    <w:rsid w:val="00335620"/>
    <w:rsid w:val="00335943"/>
    <w:rsid w:val="003359FF"/>
    <w:rsid w:val="003360FF"/>
    <w:rsid w:val="00336CD1"/>
    <w:rsid w:val="00336E44"/>
    <w:rsid w:val="00336FDB"/>
    <w:rsid w:val="00337988"/>
    <w:rsid w:val="00337BB5"/>
    <w:rsid w:val="00340FB8"/>
    <w:rsid w:val="003413B2"/>
    <w:rsid w:val="00341EE7"/>
    <w:rsid w:val="00341F3C"/>
    <w:rsid w:val="00342062"/>
    <w:rsid w:val="00342436"/>
    <w:rsid w:val="003429BE"/>
    <w:rsid w:val="00342BD7"/>
    <w:rsid w:val="00342F3D"/>
    <w:rsid w:val="0034336F"/>
    <w:rsid w:val="00343CFC"/>
    <w:rsid w:val="003445C0"/>
    <w:rsid w:val="00344835"/>
    <w:rsid w:val="00345044"/>
    <w:rsid w:val="00345143"/>
    <w:rsid w:val="003451E0"/>
    <w:rsid w:val="003453FB"/>
    <w:rsid w:val="003453FD"/>
    <w:rsid w:val="003460FC"/>
    <w:rsid w:val="003461FB"/>
    <w:rsid w:val="00346CA6"/>
    <w:rsid w:val="00346EE6"/>
    <w:rsid w:val="00346FF3"/>
    <w:rsid w:val="0034752F"/>
    <w:rsid w:val="00347976"/>
    <w:rsid w:val="00347E27"/>
    <w:rsid w:val="00351037"/>
    <w:rsid w:val="0035149B"/>
    <w:rsid w:val="00351AAC"/>
    <w:rsid w:val="0035234B"/>
    <w:rsid w:val="00352594"/>
    <w:rsid w:val="00352BB8"/>
    <w:rsid w:val="00354281"/>
    <w:rsid w:val="00354A6E"/>
    <w:rsid w:val="00354F72"/>
    <w:rsid w:val="00355A20"/>
    <w:rsid w:val="00355E51"/>
    <w:rsid w:val="0035667E"/>
    <w:rsid w:val="0035693C"/>
    <w:rsid w:val="00357507"/>
    <w:rsid w:val="0035775A"/>
    <w:rsid w:val="003602EC"/>
    <w:rsid w:val="00360CE7"/>
    <w:rsid w:val="003615B0"/>
    <w:rsid w:val="003616C3"/>
    <w:rsid w:val="00361AA0"/>
    <w:rsid w:val="00361FF1"/>
    <w:rsid w:val="00362575"/>
    <w:rsid w:val="003626A2"/>
    <w:rsid w:val="00362B44"/>
    <w:rsid w:val="00362CE9"/>
    <w:rsid w:val="00362D0C"/>
    <w:rsid w:val="00363304"/>
    <w:rsid w:val="003642D6"/>
    <w:rsid w:val="00364594"/>
    <w:rsid w:val="00364F7B"/>
    <w:rsid w:val="0036509C"/>
    <w:rsid w:val="00365469"/>
    <w:rsid w:val="0036554C"/>
    <w:rsid w:val="00365A0E"/>
    <w:rsid w:val="00365CC1"/>
    <w:rsid w:val="00366E7F"/>
    <w:rsid w:val="0036789B"/>
    <w:rsid w:val="00367E0C"/>
    <w:rsid w:val="00370096"/>
    <w:rsid w:val="003703B2"/>
    <w:rsid w:val="00370DCB"/>
    <w:rsid w:val="003717B9"/>
    <w:rsid w:val="00372894"/>
    <w:rsid w:val="00372D0C"/>
    <w:rsid w:val="0037320A"/>
    <w:rsid w:val="00373521"/>
    <w:rsid w:val="003753D0"/>
    <w:rsid w:val="003754D2"/>
    <w:rsid w:val="00375BB5"/>
    <w:rsid w:val="003761C9"/>
    <w:rsid w:val="00376908"/>
    <w:rsid w:val="00377253"/>
    <w:rsid w:val="0037759A"/>
    <w:rsid w:val="00377D07"/>
    <w:rsid w:val="00380D83"/>
    <w:rsid w:val="00380FE6"/>
    <w:rsid w:val="00381378"/>
    <w:rsid w:val="00381393"/>
    <w:rsid w:val="0038192B"/>
    <w:rsid w:val="00382F79"/>
    <w:rsid w:val="00383224"/>
    <w:rsid w:val="003833D4"/>
    <w:rsid w:val="00384167"/>
    <w:rsid w:val="0038431F"/>
    <w:rsid w:val="00384815"/>
    <w:rsid w:val="00384E2E"/>
    <w:rsid w:val="0038502C"/>
    <w:rsid w:val="0038566C"/>
    <w:rsid w:val="00385724"/>
    <w:rsid w:val="00385B72"/>
    <w:rsid w:val="00385C8C"/>
    <w:rsid w:val="003867C7"/>
    <w:rsid w:val="003869BC"/>
    <w:rsid w:val="00386B8D"/>
    <w:rsid w:val="00386C9C"/>
    <w:rsid w:val="003871AE"/>
    <w:rsid w:val="00390DEF"/>
    <w:rsid w:val="00390FEA"/>
    <w:rsid w:val="003928A2"/>
    <w:rsid w:val="00392BCD"/>
    <w:rsid w:val="003930F6"/>
    <w:rsid w:val="0039396A"/>
    <w:rsid w:val="00393C49"/>
    <w:rsid w:val="00394506"/>
    <w:rsid w:val="00394612"/>
    <w:rsid w:val="00394A69"/>
    <w:rsid w:val="00395BCA"/>
    <w:rsid w:val="00395E21"/>
    <w:rsid w:val="00396B46"/>
    <w:rsid w:val="00396D03"/>
    <w:rsid w:val="003973AA"/>
    <w:rsid w:val="003975B5"/>
    <w:rsid w:val="003979C4"/>
    <w:rsid w:val="003A0704"/>
    <w:rsid w:val="003A0D54"/>
    <w:rsid w:val="003A0E8C"/>
    <w:rsid w:val="003A1A8F"/>
    <w:rsid w:val="003A23BE"/>
    <w:rsid w:val="003A2733"/>
    <w:rsid w:val="003A2893"/>
    <w:rsid w:val="003A2E42"/>
    <w:rsid w:val="003A2F03"/>
    <w:rsid w:val="003A349D"/>
    <w:rsid w:val="003A386A"/>
    <w:rsid w:val="003A3C37"/>
    <w:rsid w:val="003A43AC"/>
    <w:rsid w:val="003A43BF"/>
    <w:rsid w:val="003A4960"/>
    <w:rsid w:val="003A4DEF"/>
    <w:rsid w:val="003A5DB9"/>
    <w:rsid w:val="003A6742"/>
    <w:rsid w:val="003A71B5"/>
    <w:rsid w:val="003A79F8"/>
    <w:rsid w:val="003A7E9D"/>
    <w:rsid w:val="003B0099"/>
    <w:rsid w:val="003B02E5"/>
    <w:rsid w:val="003B0B46"/>
    <w:rsid w:val="003B14BC"/>
    <w:rsid w:val="003B1DB3"/>
    <w:rsid w:val="003B1FF5"/>
    <w:rsid w:val="003B217C"/>
    <w:rsid w:val="003B29EC"/>
    <w:rsid w:val="003B393E"/>
    <w:rsid w:val="003B3CC4"/>
    <w:rsid w:val="003B4513"/>
    <w:rsid w:val="003B4525"/>
    <w:rsid w:val="003B48F1"/>
    <w:rsid w:val="003B551A"/>
    <w:rsid w:val="003B64CC"/>
    <w:rsid w:val="003B6573"/>
    <w:rsid w:val="003B6A27"/>
    <w:rsid w:val="003B706C"/>
    <w:rsid w:val="003B7BC2"/>
    <w:rsid w:val="003B7BDD"/>
    <w:rsid w:val="003C03AD"/>
    <w:rsid w:val="003C03C5"/>
    <w:rsid w:val="003C0642"/>
    <w:rsid w:val="003C0E86"/>
    <w:rsid w:val="003C26F6"/>
    <w:rsid w:val="003C2819"/>
    <w:rsid w:val="003C2994"/>
    <w:rsid w:val="003C29B4"/>
    <w:rsid w:val="003C36F5"/>
    <w:rsid w:val="003C39FA"/>
    <w:rsid w:val="003C3BD4"/>
    <w:rsid w:val="003C3D19"/>
    <w:rsid w:val="003C4056"/>
    <w:rsid w:val="003C4425"/>
    <w:rsid w:val="003C4BBD"/>
    <w:rsid w:val="003C4E09"/>
    <w:rsid w:val="003C50CF"/>
    <w:rsid w:val="003C6C24"/>
    <w:rsid w:val="003C6FE1"/>
    <w:rsid w:val="003C76DC"/>
    <w:rsid w:val="003C77ED"/>
    <w:rsid w:val="003C780C"/>
    <w:rsid w:val="003C7BBE"/>
    <w:rsid w:val="003D00D2"/>
    <w:rsid w:val="003D0243"/>
    <w:rsid w:val="003D04DC"/>
    <w:rsid w:val="003D05D2"/>
    <w:rsid w:val="003D07CD"/>
    <w:rsid w:val="003D1256"/>
    <w:rsid w:val="003D1BA5"/>
    <w:rsid w:val="003D25C3"/>
    <w:rsid w:val="003D2D7B"/>
    <w:rsid w:val="003D2DD7"/>
    <w:rsid w:val="003D2E4F"/>
    <w:rsid w:val="003D357B"/>
    <w:rsid w:val="003D3EDF"/>
    <w:rsid w:val="003D3EE6"/>
    <w:rsid w:val="003D51D6"/>
    <w:rsid w:val="003D56CB"/>
    <w:rsid w:val="003D5B58"/>
    <w:rsid w:val="003D5C91"/>
    <w:rsid w:val="003D5CE5"/>
    <w:rsid w:val="003D5D8C"/>
    <w:rsid w:val="003D5E2B"/>
    <w:rsid w:val="003D7D5F"/>
    <w:rsid w:val="003D7EDD"/>
    <w:rsid w:val="003E10C4"/>
    <w:rsid w:val="003E174E"/>
    <w:rsid w:val="003E1831"/>
    <w:rsid w:val="003E2151"/>
    <w:rsid w:val="003E2791"/>
    <w:rsid w:val="003E3670"/>
    <w:rsid w:val="003E36AC"/>
    <w:rsid w:val="003E3E3E"/>
    <w:rsid w:val="003E52D1"/>
    <w:rsid w:val="003E5920"/>
    <w:rsid w:val="003E5950"/>
    <w:rsid w:val="003E5C64"/>
    <w:rsid w:val="003E5E4C"/>
    <w:rsid w:val="003E5FD8"/>
    <w:rsid w:val="003E60A6"/>
    <w:rsid w:val="003E64DA"/>
    <w:rsid w:val="003E6C3D"/>
    <w:rsid w:val="003E6E5B"/>
    <w:rsid w:val="003E7352"/>
    <w:rsid w:val="003E7FEE"/>
    <w:rsid w:val="003F0326"/>
    <w:rsid w:val="003F082B"/>
    <w:rsid w:val="003F0E9C"/>
    <w:rsid w:val="003F112C"/>
    <w:rsid w:val="003F1B16"/>
    <w:rsid w:val="003F25EF"/>
    <w:rsid w:val="003F3364"/>
    <w:rsid w:val="003F3B7F"/>
    <w:rsid w:val="003F4417"/>
    <w:rsid w:val="003F4C3A"/>
    <w:rsid w:val="003F59DC"/>
    <w:rsid w:val="003F6BDE"/>
    <w:rsid w:val="003F7642"/>
    <w:rsid w:val="003F79FE"/>
    <w:rsid w:val="004001AE"/>
    <w:rsid w:val="004004DA"/>
    <w:rsid w:val="00400F3F"/>
    <w:rsid w:val="004013D4"/>
    <w:rsid w:val="00401D63"/>
    <w:rsid w:val="004026B9"/>
    <w:rsid w:val="0040292F"/>
    <w:rsid w:val="0040324D"/>
    <w:rsid w:val="00403367"/>
    <w:rsid w:val="00403843"/>
    <w:rsid w:val="00403DDF"/>
    <w:rsid w:val="00404704"/>
    <w:rsid w:val="00404B55"/>
    <w:rsid w:val="00404E43"/>
    <w:rsid w:val="0040598E"/>
    <w:rsid w:val="00405E19"/>
    <w:rsid w:val="004060B7"/>
    <w:rsid w:val="00406721"/>
    <w:rsid w:val="00406954"/>
    <w:rsid w:val="0040699E"/>
    <w:rsid w:val="00406F31"/>
    <w:rsid w:val="00407021"/>
    <w:rsid w:val="004073B0"/>
    <w:rsid w:val="004078CB"/>
    <w:rsid w:val="00407F4C"/>
    <w:rsid w:val="00410262"/>
    <w:rsid w:val="00410548"/>
    <w:rsid w:val="0041075E"/>
    <w:rsid w:val="00410C13"/>
    <w:rsid w:val="00410F02"/>
    <w:rsid w:val="004114B0"/>
    <w:rsid w:val="00411709"/>
    <w:rsid w:val="00412835"/>
    <w:rsid w:val="00412D16"/>
    <w:rsid w:val="00412DF0"/>
    <w:rsid w:val="00414258"/>
    <w:rsid w:val="004148DA"/>
    <w:rsid w:val="00414983"/>
    <w:rsid w:val="00414EAC"/>
    <w:rsid w:val="00414F7A"/>
    <w:rsid w:val="00415920"/>
    <w:rsid w:val="00415F3E"/>
    <w:rsid w:val="00416AEA"/>
    <w:rsid w:val="004174C5"/>
    <w:rsid w:val="0041753D"/>
    <w:rsid w:val="00417767"/>
    <w:rsid w:val="00417910"/>
    <w:rsid w:val="00420017"/>
    <w:rsid w:val="00420787"/>
    <w:rsid w:val="00420880"/>
    <w:rsid w:val="004208F7"/>
    <w:rsid w:val="00420A81"/>
    <w:rsid w:val="00420C86"/>
    <w:rsid w:val="0042101B"/>
    <w:rsid w:val="00421207"/>
    <w:rsid w:val="0042155D"/>
    <w:rsid w:val="00421A19"/>
    <w:rsid w:val="00421A27"/>
    <w:rsid w:val="00422306"/>
    <w:rsid w:val="00422827"/>
    <w:rsid w:val="0042285E"/>
    <w:rsid w:val="00422C18"/>
    <w:rsid w:val="00422C35"/>
    <w:rsid w:val="00422D76"/>
    <w:rsid w:val="004241D1"/>
    <w:rsid w:val="004244EC"/>
    <w:rsid w:val="004251A9"/>
    <w:rsid w:val="00425E9D"/>
    <w:rsid w:val="0042679E"/>
    <w:rsid w:val="004270A9"/>
    <w:rsid w:val="00427261"/>
    <w:rsid w:val="00427643"/>
    <w:rsid w:val="004277EA"/>
    <w:rsid w:val="00427B22"/>
    <w:rsid w:val="004303D7"/>
    <w:rsid w:val="004306D8"/>
    <w:rsid w:val="0043126D"/>
    <w:rsid w:val="00431CE2"/>
    <w:rsid w:val="004333EE"/>
    <w:rsid w:val="00434014"/>
    <w:rsid w:val="004340C8"/>
    <w:rsid w:val="0043431B"/>
    <w:rsid w:val="00434578"/>
    <w:rsid w:val="00434A47"/>
    <w:rsid w:val="0043535B"/>
    <w:rsid w:val="00435378"/>
    <w:rsid w:val="004354DA"/>
    <w:rsid w:val="00435768"/>
    <w:rsid w:val="00435B53"/>
    <w:rsid w:val="00435F48"/>
    <w:rsid w:val="004369C1"/>
    <w:rsid w:val="00436C6B"/>
    <w:rsid w:val="00436FB6"/>
    <w:rsid w:val="0043761C"/>
    <w:rsid w:val="00437B1E"/>
    <w:rsid w:val="00437C82"/>
    <w:rsid w:val="00437CAD"/>
    <w:rsid w:val="00440A14"/>
    <w:rsid w:val="00440EB4"/>
    <w:rsid w:val="004415C0"/>
    <w:rsid w:val="00441DB3"/>
    <w:rsid w:val="00441E4B"/>
    <w:rsid w:val="00442009"/>
    <w:rsid w:val="004424FC"/>
    <w:rsid w:val="00443B42"/>
    <w:rsid w:val="00444030"/>
    <w:rsid w:val="00446269"/>
    <w:rsid w:val="004465B9"/>
    <w:rsid w:val="00447343"/>
    <w:rsid w:val="00447D33"/>
    <w:rsid w:val="00447E0F"/>
    <w:rsid w:val="00447F5D"/>
    <w:rsid w:val="00450032"/>
    <w:rsid w:val="00450127"/>
    <w:rsid w:val="00450BCC"/>
    <w:rsid w:val="00450E0E"/>
    <w:rsid w:val="0045102B"/>
    <w:rsid w:val="00451486"/>
    <w:rsid w:val="00451DC0"/>
    <w:rsid w:val="00451F73"/>
    <w:rsid w:val="0045276D"/>
    <w:rsid w:val="004528EE"/>
    <w:rsid w:val="004529EF"/>
    <w:rsid w:val="0045374F"/>
    <w:rsid w:val="004538E4"/>
    <w:rsid w:val="00453D56"/>
    <w:rsid w:val="00454793"/>
    <w:rsid w:val="00455078"/>
    <w:rsid w:val="0045591D"/>
    <w:rsid w:val="00455E8B"/>
    <w:rsid w:val="00460ADE"/>
    <w:rsid w:val="00461675"/>
    <w:rsid w:val="00463470"/>
    <w:rsid w:val="00463DA2"/>
    <w:rsid w:val="00464BB8"/>
    <w:rsid w:val="00464EC9"/>
    <w:rsid w:val="004651A3"/>
    <w:rsid w:val="00465260"/>
    <w:rsid w:val="004659FF"/>
    <w:rsid w:val="00465C97"/>
    <w:rsid w:val="00466243"/>
    <w:rsid w:val="004664FD"/>
    <w:rsid w:val="004669DD"/>
    <w:rsid w:val="00466C98"/>
    <w:rsid w:val="004677AF"/>
    <w:rsid w:val="004678B5"/>
    <w:rsid w:val="00471056"/>
    <w:rsid w:val="00471234"/>
    <w:rsid w:val="00471338"/>
    <w:rsid w:val="0047193C"/>
    <w:rsid w:val="00473317"/>
    <w:rsid w:val="00473470"/>
    <w:rsid w:val="00473969"/>
    <w:rsid w:val="00474440"/>
    <w:rsid w:val="00474503"/>
    <w:rsid w:val="0047462B"/>
    <w:rsid w:val="00474B05"/>
    <w:rsid w:val="00474E1E"/>
    <w:rsid w:val="004750C3"/>
    <w:rsid w:val="004752B5"/>
    <w:rsid w:val="0047533B"/>
    <w:rsid w:val="00475515"/>
    <w:rsid w:val="0047565C"/>
    <w:rsid w:val="00475C82"/>
    <w:rsid w:val="00475E65"/>
    <w:rsid w:val="004766D7"/>
    <w:rsid w:val="004767A9"/>
    <w:rsid w:val="004768E5"/>
    <w:rsid w:val="004774E3"/>
    <w:rsid w:val="00477C41"/>
    <w:rsid w:val="004801C2"/>
    <w:rsid w:val="00481205"/>
    <w:rsid w:val="00481C50"/>
    <w:rsid w:val="00481F16"/>
    <w:rsid w:val="00482957"/>
    <w:rsid w:val="00482B54"/>
    <w:rsid w:val="004830DF"/>
    <w:rsid w:val="004832B7"/>
    <w:rsid w:val="004838C8"/>
    <w:rsid w:val="0048391F"/>
    <w:rsid w:val="00484248"/>
    <w:rsid w:val="004846D1"/>
    <w:rsid w:val="00484CF6"/>
    <w:rsid w:val="00485891"/>
    <w:rsid w:val="00487136"/>
    <w:rsid w:val="00487BEB"/>
    <w:rsid w:val="00487DDE"/>
    <w:rsid w:val="00487ED7"/>
    <w:rsid w:val="00490094"/>
    <w:rsid w:val="00490259"/>
    <w:rsid w:val="004919F9"/>
    <w:rsid w:val="00491DDB"/>
    <w:rsid w:val="00491E67"/>
    <w:rsid w:val="0049274D"/>
    <w:rsid w:val="00492F83"/>
    <w:rsid w:val="004930CD"/>
    <w:rsid w:val="0049383D"/>
    <w:rsid w:val="00493983"/>
    <w:rsid w:val="00493E49"/>
    <w:rsid w:val="00494597"/>
    <w:rsid w:val="00494EA1"/>
    <w:rsid w:val="0049543E"/>
    <w:rsid w:val="004954AB"/>
    <w:rsid w:val="004957C8"/>
    <w:rsid w:val="00496381"/>
    <w:rsid w:val="00496439"/>
    <w:rsid w:val="0049700F"/>
    <w:rsid w:val="0049723E"/>
    <w:rsid w:val="004973A6"/>
    <w:rsid w:val="004973F8"/>
    <w:rsid w:val="004979EF"/>
    <w:rsid w:val="004A1240"/>
    <w:rsid w:val="004A1843"/>
    <w:rsid w:val="004A1C52"/>
    <w:rsid w:val="004A266E"/>
    <w:rsid w:val="004A2B73"/>
    <w:rsid w:val="004A2F68"/>
    <w:rsid w:val="004A4834"/>
    <w:rsid w:val="004A491E"/>
    <w:rsid w:val="004A4C78"/>
    <w:rsid w:val="004A4DC0"/>
    <w:rsid w:val="004A5705"/>
    <w:rsid w:val="004A57C4"/>
    <w:rsid w:val="004A5D15"/>
    <w:rsid w:val="004A69CD"/>
    <w:rsid w:val="004A6E58"/>
    <w:rsid w:val="004A7728"/>
    <w:rsid w:val="004A7EE8"/>
    <w:rsid w:val="004B0F60"/>
    <w:rsid w:val="004B173A"/>
    <w:rsid w:val="004B2201"/>
    <w:rsid w:val="004B2FB3"/>
    <w:rsid w:val="004B3A02"/>
    <w:rsid w:val="004B3BDF"/>
    <w:rsid w:val="004B3CC6"/>
    <w:rsid w:val="004B3CE8"/>
    <w:rsid w:val="004B3E40"/>
    <w:rsid w:val="004B3E93"/>
    <w:rsid w:val="004B456D"/>
    <w:rsid w:val="004B474A"/>
    <w:rsid w:val="004B5E82"/>
    <w:rsid w:val="004B6669"/>
    <w:rsid w:val="004B702A"/>
    <w:rsid w:val="004B70ED"/>
    <w:rsid w:val="004B7158"/>
    <w:rsid w:val="004B72DC"/>
    <w:rsid w:val="004B73E8"/>
    <w:rsid w:val="004B7D50"/>
    <w:rsid w:val="004C03B5"/>
    <w:rsid w:val="004C0898"/>
    <w:rsid w:val="004C0C63"/>
    <w:rsid w:val="004C0CC5"/>
    <w:rsid w:val="004C0F18"/>
    <w:rsid w:val="004C0F90"/>
    <w:rsid w:val="004C206F"/>
    <w:rsid w:val="004C272D"/>
    <w:rsid w:val="004C2D9F"/>
    <w:rsid w:val="004C3E4F"/>
    <w:rsid w:val="004C3F4D"/>
    <w:rsid w:val="004C475A"/>
    <w:rsid w:val="004C5022"/>
    <w:rsid w:val="004C51A4"/>
    <w:rsid w:val="004C51D1"/>
    <w:rsid w:val="004C55FC"/>
    <w:rsid w:val="004C5BA6"/>
    <w:rsid w:val="004C5D37"/>
    <w:rsid w:val="004C60B6"/>
    <w:rsid w:val="004C6996"/>
    <w:rsid w:val="004C6DCE"/>
    <w:rsid w:val="004C75FB"/>
    <w:rsid w:val="004C76A0"/>
    <w:rsid w:val="004D0078"/>
    <w:rsid w:val="004D0262"/>
    <w:rsid w:val="004D02E9"/>
    <w:rsid w:val="004D034C"/>
    <w:rsid w:val="004D044A"/>
    <w:rsid w:val="004D0879"/>
    <w:rsid w:val="004D0D20"/>
    <w:rsid w:val="004D0EDA"/>
    <w:rsid w:val="004D1118"/>
    <w:rsid w:val="004D1250"/>
    <w:rsid w:val="004D1659"/>
    <w:rsid w:val="004D2147"/>
    <w:rsid w:val="004D2395"/>
    <w:rsid w:val="004D316B"/>
    <w:rsid w:val="004D3213"/>
    <w:rsid w:val="004D3632"/>
    <w:rsid w:val="004D38E7"/>
    <w:rsid w:val="004D40F8"/>
    <w:rsid w:val="004D4C08"/>
    <w:rsid w:val="004D559E"/>
    <w:rsid w:val="004D5B73"/>
    <w:rsid w:val="004D773D"/>
    <w:rsid w:val="004E061D"/>
    <w:rsid w:val="004E09C4"/>
    <w:rsid w:val="004E1124"/>
    <w:rsid w:val="004E1663"/>
    <w:rsid w:val="004E1830"/>
    <w:rsid w:val="004E1B93"/>
    <w:rsid w:val="004E1C34"/>
    <w:rsid w:val="004E1E2E"/>
    <w:rsid w:val="004E273D"/>
    <w:rsid w:val="004E2BBB"/>
    <w:rsid w:val="004E363D"/>
    <w:rsid w:val="004E37D6"/>
    <w:rsid w:val="004E410F"/>
    <w:rsid w:val="004E4A8A"/>
    <w:rsid w:val="004E4EF5"/>
    <w:rsid w:val="004E5296"/>
    <w:rsid w:val="004E56D0"/>
    <w:rsid w:val="004E5C75"/>
    <w:rsid w:val="004E5CF2"/>
    <w:rsid w:val="004E5EE1"/>
    <w:rsid w:val="004E68B7"/>
    <w:rsid w:val="004E6ADD"/>
    <w:rsid w:val="004E6BD2"/>
    <w:rsid w:val="004E6C61"/>
    <w:rsid w:val="004E71AA"/>
    <w:rsid w:val="004E7695"/>
    <w:rsid w:val="004E7A56"/>
    <w:rsid w:val="004E7CE3"/>
    <w:rsid w:val="004F00EF"/>
    <w:rsid w:val="004F03A1"/>
    <w:rsid w:val="004F06DC"/>
    <w:rsid w:val="004F091D"/>
    <w:rsid w:val="004F0F8F"/>
    <w:rsid w:val="004F1F9F"/>
    <w:rsid w:val="004F2040"/>
    <w:rsid w:val="004F219E"/>
    <w:rsid w:val="004F2AC0"/>
    <w:rsid w:val="004F35C8"/>
    <w:rsid w:val="004F3957"/>
    <w:rsid w:val="004F432A"/>
    <w:rsid w:val="004F497B"/>
    <w:rsid w:val="004F4C37"/>
    <w:rsid w:val="004F5118"/>
    <w:rsid w:val="004F5FFB"/>
    <w:rsid w:val="004F621A"/>
    <w:rsid w:val="004F6302"/>
    <w:rsid w:val="004F6B90"/>
    <w:rsid w:val="004F6C51"/>
    <w:rsid w:val="005005F2"/>
    <w:rsid w:val="00500624"/>
    <w:rsid w:val="0050162E"/>
    <w:rsid w:val="005018E3"/>
    <w:rsid w:val="00502794"/>
    <w:rsid w:val="005029E4"/>
    <w:rsid w:val="00503176"/>
    <w:rsid w:val="00503AE8"/>
    <w:rsid w:val="005048B3"/>
    <w:rsid w:val="0050494F"/>
    <w:rsid w:val="0050497C"/>
    <w:rsid w:val="005064F5"/>
    <w:rsid w:val="00506FF0"/>
    <w:rsid w:val="00507433"/>
    <w:rsid w:val="0051009C"/>
    <w:rsid w:val="00510514"/>
    <w:rsid w:val="00510661"/>
    <w:rsid w:val="00510AD9"/>
    <w:rsid w:val="0051193A"/>
    <w:rsid w:val="00511EA8"/>
    <w:rsid w:val="0051272E"/>
    <w:rsid w:val="0051284E"/>
    <w:rsid w:val="00512AD8"/>
    <w:rsid w:val="0051381F"/>
    <w:rsid w:val="00513B63"/>
    <w:rsid w:val="00514667"/>
    <w:rsid w:val="00514723"/>
    <w:rsid w:val="00514D5D"/>
    <w:rsid w:val="00515327"/>
    <w:rsid w:val="005155A5"/>
    <w:rsid w:val="00515765"/>
    <w:rsid w:val="005157B6"/>
    <w:rsid w:val="00516238"/>
    <w:rsid w:val="00516F9B"/>
    <w:rsid w:val="0052000E"/>
    <w:rsid w:val="00520358"/>
    <w:rsid w:val="00520770"/>
    <w:rsid w:val="00520F20"/>
    <w:rsid w:val="00521647"/>
    <w:rsid w:val="00522802"/>
    <w:rsid w:val="00522930"/>
    <w:rsid w:val="00522A2E"/>
    <w:rsid w:val="00522C2D"/>
    <w:rsid w:val="00522EA6"/>
    <w:rsid w:val="00522EBF"/>
    <w:rsid w:val="00523778"/>
    <w:rsid w:val="00523A66"/>
    <w:rsid w:val="00523ACE"/>
    <w:rsid w:val="005253FE"/>
    <w:rsid w:val="0052589C"/>
    <w:rsid w:val="00525C30"/>
    <w:rsid w:val="0052645B"/>
    <w:rsid w:val="0052668C"/>
    <w:rsid w:val="005277FE"/>
    <w:rsid w:val="00527834"/>
    <w:rsid w:val="005302F6"/>
    <w:rsid w:val="005303B6"/>
    <w:rsid w:val="005313C9"/>
    <w:rsid w:val="00531513"/>
    <w:rsid w:val="005316DA"/>
    <w:rsid w:val="0053182D"/>
    <w:rsid w:val="005318AD"/>
    <w:rsid w:val="005320F2"/>
    <w:rsid w:val="00532D84"/>
    <w:rsid w:val="00533378"/>
    <w:rsid w:val="0053377B"/>
    <w:rsid w:val="00533E6E"/>
    <w:rsid w:val="005344B2"/>
    <w:rsid w:val="00534B15"/>
    <w:rsid w:val="00534CF3"/>
    <w:rsid w:val="005357D1"/>
    <w:rsid w:val="00535DB3"/>
    <w:rsid w:val="00535F76"/>
    <w:rsid w:val="0053648F"/>
    <w:rsid w:val="005366DF"/>
    <w:rsid w:val="005367AF"/>
    <w:rsid w:val="005367EC"/>
    <w:rsid w:val="00537A6E"/>
    <w:rsid w:val="00537ABE"/>
    <w:rsid w:val="00537CDD"/>
    <w:rsid w:val="00537EBD"/>
    <w:rsid w:val="005403E6"/>
    <w:rsid w:val="00540968"/>
    <w:rsid w:val="005409AE"/>
    <w:rsid w:val="00540B42"/>
    <w:rsid w:val="00540CBE"/>
    <w:rsid w:val="00541BA9"/>
    <w:rsid w:val="005427C1"/>
    <w:rsid w:val="00543336"/>
    <w:rsid w:val="00543B5F"/>
    <w:rsid w:val="00543F04"/>
    <w:rsid w:val="0054422E"/>
    <w:rsid w:val="005442B6"/>
    <w:rsid w:val="00544DE0"/>
    <w:rsid w:val="00545AE4"/>
    <w:rsid w:val="00545D35"/>
    <w:rsid w:val="00545DF9"/>
    <w:rsid w:val="00545E15"/>
    <w:rsid w:val="005460EB"/>
    <w:rsid w:val="0054651E"/>
    <w:rsid w:val="00547234"/>
    <w:rsid w:val="00547237"/>
    <w:rsid w:val="00547BA7"/>
    <w:rsid w:val="005508B8"/>
    <w:rsid w:val="0055140E"/>
    <w:rsid w:val="00551495"/>
    <w:rsid w:val="00551F7C"/>
    <w:rsid w:val="005529E6"/>
    <w:rsid w:val="005531D1"/>
    <w:rsid w:val="005541B5"/>
    <w:rsid w:val="0055422C"/>
    <w:rsid w:val="0055459B"/>
    <w:rsid w:val="005546EC"/>
    <w:rsid w:val="00554D1D"/>
    <w:rsid w:val="00555296"/>
    <w:rsid w:val="00555466"/>
    <w:rsid w:val="00555F10"/>
    <w:rsid w:val="00556330"/>
    <w:rsid w:val="00556A91"/>
    <w:rsid w:val="005576B2"/>
    <w:rsid w:val="00560445"/>
    <w:rsid w:val="005608DF"/>
    <w:rsid w:val="0056123E"/>
    <w:rsid w:val="00561329"/>
    <w:rsid w:val="005613C8"/>
    <w:rsid w:val="00561791"/>
    <w:rsid w:val="005618F4"/>
    <w:rsid w:val="00561B70"/>
    <w:rsid w:val="00561BEF"/>
    <w:rsid w:val="00561DFD"/>
    <w:rsid w:val="00561E36"/>
    <w:rsid w:val="00562313"/>
    <w:rsid w:val="005624C5"/>
    <w:rsid w:val="00563391"/>
    <w:rsid w:val="0056401F"/>
    <w:rsid w:val="005640B0"/>
    <w:rsid w:val="00564148"/>
    <w:rsid w:val="005652A5"/>
    <w:rsid w:val="00565385"/>
    <w:rsid w:val="00565EB4"/>
    <w:rsid w:val="005663C1"/>
    <w:rsid w:val="005663C4"/>
    <w:rsid w:val="0056688A"/>
    <w:rsid w:val="0056694B"/>
    <w:rsid w:val="00566A44"/>
    <w:rsid w:val="00567AE5"/>
    <w:rsid w:val="00570122"/>
    <w:rsid w:val="00570520"/>
    <w:rsid w:val="005705A8"/>
    <w:rsid w:val="00570987"/>
    <w:rsid w:val="005716A8"/>
    <w:rsid w:val="005717F3"/>
    <w:rsid w:val="005727A7"/>
    <w:rsid w:val="00572D4F"/>
    <w:rsid w:val="005736CB"/>
    <w:rsid w:val="0057589B"/>
    <w:rsid w:val="00575A72"/>
    <w:rsid w:val="00575DF5"/>
    <w:rsid w:val="0057677F"/>
    <w:rsid w:val="00576A6E"/>
    <w:rsid w:val="005808E7"/>
    <w:rsid w:val="00580D12"/>
    <w:rsid w:val="0058114C"/>
    <w:rsid w:val="005812B3"/>
    <w:rsid w:val="00582FE1"/>
    <w:rsid w:val="00583087"/>
    <w:rsid w:val="00583565"/>
    <w:rsid w:val="0058365D"/>
    <w:rsid w:val="00583FA9"/>
    <w:rsid w:val="005840A8"/>
    <w:rsid w:val="0058424F"/>
    <w:rsid w:val="00584902"/>
    <w:rsid w:val="00585B53"/>
    <w:rsid w:val="00585B54"/>
    <w:rsid w:val="00585B7A"/>
    <w:rsid w:val="00585B85"/>
    <w:rsid w:val="0058602C"/>
    <w:rsid w:val="00586463"/>
    <w:rsid w:val="00586576"/>
    <w:rsid w:val="00586AF0"/>
    <w:rsid w:val="00586D81"/>
    <w:rsid w:val="00591529"/>
    <w:rsid w:val="005915DE"/>
    <w:rsid w:val="00591607"/>
    <w:rsid w:val="0059249A"/>
    <w:rsid w:val="00593CA6"/>
    <w:rsid w:val="005941E7"/>
    <w:rsid w:val="005944E3"/>
    <w:rsid w:val="00594CF0"/>
    <w:rsid w:val="005955D7"/>
    <w:rsid w:val="00596CBD"/>
    <w:rsid w:val="005A02A6"/>
    <w:rsid w:val="005A0378"/>
    <w:rsid w:val="005A0A61"/>
    <w:rsid w:val="005A15F0"/>
    <w:rsid w:val="005A21B1"/>
    <w:rsid w:val="005A2428"/>
    <w:rsid w:val="005A2641"/>
    <w:rsid w:val="005A2841"/>
    <w:rsid w:val="005A3414"/>
    <w:rsid w:val="005A3660"/>
    <w:rsid w:val="005A3747"/>
    <w:rsid w:val="005A37BB"/>
    <w:rsid w:val="005A3814"/>
    <w:rsid w:val="005A468B"/>
    <w:rsid w:val="005A4731"/>
    <w:rsid w:val="005A48BC"/>
    <w:rsid w:val="005A5040"/>
    <w:rsid w:val="005A6AAD"/>
    <w:rsid w:val="005B016B"/>
    <w:rsid w:val="005B04B7"/>
    <w:rsid w:val="005B0A15"/>
    <w:rsid w:val="005B1117"/>
    <w:rsid w:val="005B1244"/>
    <w:rsid w:val="005B1B5C"/>
    <w:rsid w:val="005B1F85"/>
    <w:rsid w:val="005B2063"/>
    <w:rsid w:val="005B2228"/>
    <w:rsid w:val="005B25C1"/>
    <w:rsid w:val="005B2DB0"/>
    <w:rsid w:val="005B310E"/>
    <w:rsid w:val="005B3149"/>
    <w:rsid w:val="005B42F0"/>
    <w:rsid w:val="005B4521"/>
    <w:rsid w:val="005B4C73"/>
    <w:rsid w:val="005B4CE9"/>
    <w:rsid w:val="005B56E0"/>
    <w:rsid w:val="005B6097"/>
    <w:rsid w:val="005B6244"/>
    <w:rsid w:val="005B6E3F"/>
    <w:rsid w:val="005B723D"/>
    <w:rsid w:val="005B75E2"/>
    <w:rsid w:val="005B7AE5"/>
    <w:rsid w:val="005B7F28"/>
    <w:rsid w:val="005C00A8"/>
    <w:rsid w:val="005C036E"/>
    <w:rsid w:val="005C064E"/>
    <w:rsid w:val="005C1280"/>
    <w:rsid w:val="005C1605"/>
    <w:rsid w:val="005C234A"/>
    <w:rsid w:val="005C243E"/>
    <w:rsid w:val="005C2493"/>
    <w:rsid w:val="005C27D2"/>
    <w:rsid w:val="005C2CF2"/>
    <w:rsid w:val="005C323E"/>
    <w:rsid w:val="005C38FE"/>
    <w:rsid w:val="005C3DAC"/>
    <w:rsid w:val="005C49DA"/>
    <w:rsid w:val="005C4B37"/>
    <w:rsid w:val="005C4C7B"/>
    <w:rsid w:val="005C4CD8"/>
    <w:rsid w:val="005C4F14"/>
    <w:rsid w:val="005C54CF"/>
    <w:rsid w:val="005C5D4E"/>
    <w:rsid w:val="005C5E17"/>
    <w:rsid w:val="005C6DC6"/>
    <w:rsid w:val="005C7065"/>
    <w:rsid w:val="005C7256"/>
    <w:rsid w:val="005C7867"/>
    <w:rsid w:val="005C7C3D"/>
    <w:rsid w:val="005C7DF6"/>
    <w:rsid w:val="005D071B"/>
    <w:rsid w:val="005D09C2"/>
    <w:rsid w:val="005D0CB9"/>
    <w:rsid w:val="005D1121"/>
    <w:rsid w:val="005D210C"/>
    <w:rsid w:val="005D23DF"/>
    <w:rsid w:val="005D24F3"/>
    <w:rsid w:val="005D2D7C"/>
    <w:rsid w:val="005D3062"/>
    <w:rsid w:val="005D3848"/>
    <w:rsid w:val="005D38CB"/>
    <w:rsid w:val="005D398E"/>
    <w:rsid w:val="005D3AE8"/>
    <w:rsid w:val="005D3C3C"/>
    <w:rsid w:val="005D40DB"/>
    <w:rsid w:val="005D421F"/>
    <w:rsid w:val="005D488B"/>
    <w:rsid w:val="005D4C89"/>
    <w:rsid w:val="005D4E78"/>
    <w:rsid w:val="005D51F1"/>
    <w:rsid w:val="005D57EA"/>
    <w:rsid w:val="005D5B77"/>
    <w:rsid w:val="005D6A95"/>
    <w:rsid w:val="005D72A5"/>
    <w:rsid w:val="005D7334"/>
    <w:rsid w:val="005D7E2B"/>
    <w:rsid w:val="005E080E"/>
    <w:rsid w:val="005E16FB"/>
    <w:rsid w:val="005E1824"/>
    <w:rsid w:val="005E1869"/>
    <w:rsid w:val="005E1BEF"/>
    <w:rsid w:val="005E1F5A"/>
    <w:rsid w:val="005E22AF"/>
    <w:rsid w:val="005E2DA1"/>
    <w:rsid w:val="005E3EF4"/>
    <w:rsid w:val="005E495A"/>
    <w:rsid w:val="005E5187"/>
    <w:rsid w:val="005E614F"/>
    <w:rsid w:val="005E7908"/>
    <w:rsid w:val="005E7E63"/>
    <w:rsid w:val="005F03D4"/>
    <w:rsid w:val="005F0572"/>
    <w:rsid w:val="005F101A"/>
    <w:rsid w:val="005F1C39"/>
    <w:rsid w:val="005F1E50"/>
    <w:rsid w:val="005F229C"/>
    <w:rsid w:val="005F2CE5"/>
    <w:rsid w:val="005F3E4A"/>
    <w:rsid w:val="005F44AF"/>
    <w:rsid w:val="005F5925"/>
    <w:rsid w:val="005F62EA"/>
    <w:rsid w:val="005F6B6D"/>
    <w:rsid w:val="005F74EE"/>
    <w:rsid w:val="005F769F"/>
    <w:rsid w:val="005F7D09"/>
    <w:rsid w:val="005F7FFB"/>
    <w:rsid w:val="00600027"/>
    <w:rsid w:val="006000E3"/>
    <w:rsid w:val="0060035E"/>
    <w:rsid w:val="006012E7"/>
    <w:rsid w:val="006018AB"/>
    <w:rsid w:val="006024E8"/>
    <w:rsid w:val="006027A0"/>
    <w:rsid w:val="00602DBF"/>
    <w:rsid w:val="00603BE6"/>
    <w:rsid w:val="00604341"/>
    <w:rsid w:val="006048D7"/>
    <w:rsid w:val="00604FDD"/>
    <w:rsid w:val="00605A5A"/>
    <w:rsid w:val="006064CC"/>
    <w:rsid w:val="00606DE8"/>
    <w:rsid w:val="00607343"/>
    <w:rsid w:val="006075EF"/>
    <w:rsid w:val="00611991"/>
    <w:rsid w:val="00612292"/>
    <w:rsid w:val="006123A2"/>
    <w:rsid w:val="00612A8D"/>
    <w:rsid w:val="006132A9"/>
    <w:rsid w:val="00613954"/>
    <w:rsid w:val="00614186"/>
    <w:rsid w:val="0061421A"/>
    <w:rsid w:val="0061526D"/>
    <w:rsid w:val="00615640"/>
    <w:rsid w:val="006156D2"/>
    <w:rsid w:val="006160C7"/>
    <w:rsid w:val="00617158"/>
    <w:rsid w:val="0061723E"/>
    <w:rsid w:val="0061732B"/>
    <w:rsid w:val="0061798C"/>
    <w:rsid w:val="00620D70"/>
    <w:rsid w:val="0062118F"/>
    <w:rsid w:val="006215FC"/>
    <w:rsid w:val="006220F3"/>
    <w:rsid w:val="0062324C"/>
    <w:rsid w:val="006239A0"/>
    <w:rsid w:val="006240B3"/>
    <w:rsid w:val="00624B71"/>
    <w:rsid w:val="0062525C"/>
    <w:rsid w:val="00625A34"/>
    <w:rsid w:val="006260F8"/>
    <w:rsid w:val="00626CC2"/>
    <w:rsid w:val="0062710C"/>
    <w:rsid w:val="006277E8"/>
    <w:rsid w:val="00627B16"/>
    <w:rsid w:val="00627E79"/>
    <w:rsid w:val="00630D11"/>
    <w:rsid w:val="00631C09"/>
    <w:rsid w:val="0063217F"/>
    <w:rsid w:val="006325B3"/>
    <w:rsid w:val="00632BBA"/>
    <w:rsid w:val="00632BF6"/>
    <w:rsid w:val="006333DD"/>
    <w:rsid w:val="006334F0"/>
    <w:rsid w:val="00634265"/>
    <w:rsid w:val="00634D6A"/>
    <w:rsid w:val="006350CF"/>
    <w:rsid w:val="00635698"/>
    <w:rsid w:val="006357FE"/>
    <w:rsid w:val="00636115"/>
    <w:rsid w:val="00636194"/>
    <w:rsid w:val="00636272"/>
    <w:rsid w:val="00636B7C"/>
    <w:rsid w:val="00636E5A"/>
    <w:rsid w:val="0063716A"/>
    <w:rsid w:val="006375F4"/>
    <w:rsid w:val="00637C7A"/>
    <w:rsid w:val="0064020B"/>
    <w:rsid w:val="00640EA7"/>
    <w:rsid w:val="00640F69"/>
    <w:rsid w:val="00641246"/>
    <w:rsid w:val="00641AA1"/>
    <w:rsid w:val="00641CFE"/>
    <w:rsid w:val="0064242F"/>
    <w:rsid w:val="0064268D"/>
    <w:rsid w:val="00644963"/>
    <w:rsid w:val="0064578D"/>
    <w:rsid w:val="00645B90"/>
    <w:rsid w:val="00646154"/>
    <w:rsid w:val="006471A5"/>
    <w:rsid w:val="00647742"/>
    <w:rsid w:val="00647FFC"/>
    <w:rsid w:val="006512BC"/>
    <w:rsid w:val="0065194A"/>
    <w:rsid w:val="00651C3E"/>
    <w:rsid w:val="00651CBE"/>
    <w:rsid w:val="00651D2C"/>
    <w:rsid w:val="0065271E"/>
    <w:rsid w:val="00652CBE"/>
    <w:rsid w:val="00653E85"/>
    <w:rsid w:val="006540AB"/>
    <w:rsid w:val="00654941"/>
    <w:rsid w:val="00654A4C"/>
    <w:rsid w:val="00655206"/>
    <w:rsid w:val="00655B4B"/>
    <w:rsid w:val="00655CEA"/>
    <w:rsid w:val="00655D2D"/>
    <w:rsid w:val="0065626C"/>
    <w:rsid w:val="0065640D"/>
    <w:rsid w:val="00657174"/>
    <w:rsid w:val="00657465"/>
    <w:rsid w:val="00657E4F"/>
    <w:rsid w:val="00660130"/>
    <w:rsid w:val="00660698"/>
    <w:rsid w:val="0066162B"/>
    <w:rsid w:val="00661E97"/>
    <w:rsid w:val="00663DA1"/>
    <w:rsid w:val="00664031"/>
    <w:rsid w:val="00664C61"/>
    <w:rsid w:val="00664CA8"/>
    <w:rsid w:val="006654E6"/>
    <w:rsid w:val="00665F06"/>
    <w:rsid w:val="00665F54"/>
    <w:rsid w:val="00666325"/>
    <w:rsid w:val="00666D1A"/>
    <w:rsid w:val="00667856"/>
    <w:rsid w:val="00670395"/>
    <w:rsid w:val="006704A7"/>
    <w:rsid w:val="0067110F"/>
    <w:rsid w:val="00671669"/>
    <w:rsid w:val="00671676"/>
    <w:rsid w:val="00671B13"/>
    <w:rsid w:val="00671D29"/>
    <w:rsid w:val="00672308"/>
    <w:rsid w:val="0067287F"/>
    <w:rsid w:val="00673A90"/>
    <w:rsid w:val="00673E23"/>
    <w:rsid w:val="00674388"/>
    <w:rsid w:val="0067490F"/>
    <w:rsid w:val="0067497B"/>
    <w:rsid w:val="00675370"/>
    <w:rsid w:val="00675D2A"/>
    <w:rsid w:val="0067664C"/>
    <w:rsid w:val="00676956"/>
    <w:rsid w:val="00676DF4"/>
    <w:rsid w:val="006777D7"/>
    <w:rsid w:val="00677BB9"/>
    <w:rsid w:val="00680F72"/>
    <w:rsid w:val="00681173"/>
    <w:rsid w:val="006813B0"/>
    <w:rsid w:val="006815E1"/>
    <w:rsid w:val="00682304"/>
    <w:rsid w:val="00682570"/>
    <w:rsid w:val="00682672"/>
    <w:rsid w:val="00682722"/>
    <w:rsid w:val="0068331D"/>
    <w:rsid w:val="006837F5"/>
    <w:rsid w:val="006838DD"/>
    <w:rsid w:val="00683B05"/>
    <w:rsid w:val="00683F2A"/>
    <w:rsid w:val="006840BA"/>
    <w:rsid w:val="00684434"/>
    <w:rsid w:val="00684FBB"/>
    <w:rsid w:val="00685FE5"/>
    <w:rsid w:val="00686506"/>
    <w:rsid w:val="00686570"/>
    <w:rsid w:val="00686AD8"/>
    <w:rsid w:val="00686BF2"/>
    <w:rsid w:val="00686C29"/>
    <w:rsid w:val="00686CA9"/>
    <w:rsid w:val="00687BD8"/>
    <w:rsid w:val="0069017F"/>
    <w:rsid w:val="00690572"/>
    <w:rsid w:val="00690A43"/>
    <w:rsid w:val="00690DA4"/>
    <w:rsid w:val="00691CD6"/>
    <w:rsid w:val="006923D1"/>
    <w:rsid w:val="006926CB"/>
    <w:rsid w:val="00693594"/>
    <w:rsid w:val="006936FE"/>
    <w:rsid w:val="00693847"/>
    <w:rsid w:val="00693A4A"/>
    <w:rsid w:val="00693E02"/>
    <w:rsid w:val="00694118"/>
    <w:rsid w:val="006949E0"/>
    <w:rsid w:val="00694A3D"/>
    <w:rsid w:val="00694C36"/>
    <w:rsid w:val="006953C1"/>
    <w:rsid w:val="0069561F"/>
    <w:rsid w:val="00695A27"/>
    <w:rsid w:val="00695B61"/>
    <w:rsid w:val="00695BA0"/>
    <w:rsid w:val="00695BF6"/>
    <w:rsid w:val="0069603A"/>
    <w:rsid w:val="006963D9"/>
    <w:rsid w:val="00696432"/>
    <w:rsid w:val="006966CE"/>
    <w:rsid w:val="00696AD6"/>
    <w:rsid w:val="00697330"/>
    <w:rsid w:val="00697BAF"/>
    <w:rsid w:val="006A0EEC"/>
    <w:rsid w:val="006A1F3F"/>
    <w:rsid w:val="006A2B84"/>
    <w:rsid w:val="006A2ECC"/>
    <w:rsid w:val="006A42BB"/>
    <w:rsid w:val="006A459E"/>
    <w:rsid w:val="006A5922"/>
    <w:rsid w:val="006A600B"/>
    <w:rsid w:val="006A6CE0"/>
    <w:rsid w:val="006A71F0"/>
    <w:rsid w:val="006B00EA"/>
    <w:rsid w:val="006B1168"/>
    <w:rsid w:val="006B162D"/>
    <w:rsid w:val="006B190A"/>
    <w:rsid w:val="006B20B7"/>
    <w:rsid w:val="006B38E0"/>
    <w:rsid w:val="006B3B64"/>
    <w:rsid w:val="006B3EE5"/>
    <w:rsid w:val="006B3FDC"/>
    <w:rsid w:val="006B4A33"/>
    <w:rsid w:val="006B4E95"/>
    <w:rsid w:val="006B52CF"/>
    <w:rsid w:val="006B590E"/>
    <w:rsid w:val="006B5C5A"/>
    <w:rsid w:val="006B6EB7"/>
    <w:rsid w:val="006B71AE"/>
    <w:rsid w:val="006B7542"/>
    <w:rsid w:val="006B7FD7"/>
    <w:rsid w:val="006C0637"/>
    <w:rsid w:val="006C0B57"/>
    <w:rsid w:val="006C1C9E"/>
    <w:rsid w:val="006C2447"/>
    <w:rsid w:val="006C25DB"/>
    <w:rsid w:val="006C2741"/>
    <w:rsid w:val="006C2991"/>
    <w:rsid w:val="006C2B30"/>
    <w:rsid w:val="006C2EED"/>
    <w:rsid w:val="006C3EB2"/>
    <w:rsid w:val="006C424D"/>
    <w:rsid w:val="006C46AA"/>
    <w:rsid w:val="006C4885"/>
    <w:rsid w:val="006C5578"/>
    <w:rsid w:val="006C5AA1"/>
    <w:rsid w:val="006C5AE3"/>
    <w:rsid w:val="006C5B55"/>
    <w:rsid w:val="006C5C9C"/>
    <w:rsid w:val="006C607C"/>
    <w:rsid w:val="006C6702"/>
    <w:rsid w:val="006C68A2"/>
    <w:rsid w:val="006C6D51"/>
    <w:rsid w:val="006C72FC"/>
    <w:rsid w:val="006D08D7"/>
    <w:rsid w:val="006D0995"/>
    <w:rsid w:val="006D0A82"/>
    <w:rsid w:val="006D0CE5"/>
    <w:rsid w:val="006D1025"/>
    <w:rsid w:val="006D1468"/>
    <w:rsid w:val="006D1912"/>
    <w:rsid w:val="006D1E55"/>
    <w:rsid w:val="006D2025"/>
    <w:rsid w:val="006D2682"/>
    <w:rsid w:val="006D38CB"/>
    <w:rsid w:val="006D4E1E"/>
    <w:rsid w:val="006D4E6E"/>
    <w:rsid w:val="006D5FD2"/>
    <w:rsid w:val="006D6D64"/>
    <w:rsid w:val="006D77B9"/>
    <w:rsid w:val="006D7A0F"/>
    <w:rsid w:val="006E16F9"/>
    <w:rsid w:val="006E16FF"/>
    <w:rsid w:val="006E1A8A"/>
    <w:rsid w:val="006E29E2"/>
    <w:rsid w:val="006E2A95"/>
    <w:rsid w:val="006E2AE1"/>
    <w:rsid w:val="006E2E13"/>
    <w:rsid w:val="006E3088"/>
    <w:rsid w:val="006E32E0"/>
    <w:rsid w:val="006E3994"/>
    <w:rsid w:val="006E41A5"/>
    <w:rsid w:val="006E4340"/>
    <w:rsid w:val="006E45D7"/>
    <w:rsid w:val="006E53BD"/>
    <w:rsid w:val="006E556E"/>
    <w:rsid w:val="006E5925"/>
    <w:rsid w:val="006E5BE3"/>
    <w:rsid w:val="006E5FFE"/>
    <w:rsid w:val="006E6552"/>
    <w:rsid w:val="006E6644"/>
    <w:rsid w:val="006E748A"/>
    <w:rsid w:val="006E7A14"/>
    <w:rsid w:val="006F0D0B"/>
    <w:rsid w:val="006F1057"/>
    <w:rsid w:val="006F1831"/>
    <w:rsid w:val="006F1D2D"/>
    <w:rsid w:val="006F21E6"/>
    <w:rsid w:val="006F281D"/>
    <w:rsid w:val="006F2ECA"/>
    <w:rsid w:val="006F453E"/>
    <w:rsid w:val="006F4791"/>
    <w:rsid w:val="006F4795"/>
    <w:rsid w:val="006F487F"/>
    <w:rsid w:val="006F5424"/>
    <w:rsid w:val="006F552A"/>
    <w:rsid w:val="006F640E"/>
    <w:rsid w:val="006F653C"/>
    <w:rsid w:val="006F7215"/>
    <w:rsid w:val="006F738D"/>
    <w:rsid w:val="006F799E"/>
    <w:rsid w:val="006F7A00"/>
    <w:rsid w:val="006F7DD8"/>
    <w:rsid w:val="0070013F"/>
    <w:rsid w:val="00701F09"/>
    <w:rsid w:val="00702893"/>
    <w:rsid w:val="00702E92"/>
    <w:rsid w:val="00703530"/>
    <w:rsid w:val="007036B9"/>
    <w:rsid w:val="0070409C"/>
    <w:rsid w:val="0070489A"/>
    <w:rsid w:val="00704C2F"/>
    <w:rsid w:val="00704FEF"/>
    <w:rsid w:val="0070511E"/>
    <w:rsid w:val="00705A6B"/>
    <w:rsid w:val="00705AC7"/>
    <w:rsid w:val="00706F3A"/>
    <w:rsid w:val="00707463"/>
    <w:rsid w:val="00710452"/>
    <w:rsid w:val="0071056A"/>
    <w:rsid w:val="00710786"/>
    <w:rsid w:val="00710A27"/>
    <w:rsid w:val="00710CA8"/>
    <w:rsid w:val="007110EB"/>
    <w:rsid w:val="0071126D"/>
    <w:rsid w:val="007123CC"/>
    <w:rsid w:val="00712608"/>
    <w:rsid w:val="00712669"/>
    <w:rsid w:val="00712C0B"/>
    <w:rsid w:val="00712FAD"/>
    <w:rsid w:val="00714683"/>
    <w:rsid w:val="00714CCF"/>
    <w:rsid w:val="0071514E"/>
    <w:rsid w:val="00715462"/>
    <w:rsid w:val="0071607F"/>
    <w:rsid w:val="007167C6"/>
    <w:rsid w:val="00717DAB"/>
    <w:rsid w:val="007202AD"/>
    <w:rsid w:val="007209D1"/>
    <w:rsid w:val="00720CEF"/>
    <w:rsid w:val="00721C76"/>
    <w:rsid w:val="007225DB"/>
    <w:rsid w:val="00722C57"/>
    <w:rsid w:val="00723113"/>
    <w:rsid w:val="00723A63"/>
    <w:rsid w:val="00724413"/>
    <w:rsid w:val="007246B8"/>
    <w:rsid w:val="0072741E"/>
    <w:rsid w:val="00727A5C"/>
    <w:rsid w:val="00727EC7"/>
    <w:rsid w:val="007303CF"/>
    <w:rsid w:val="00730784"/>
    <w:rsid w:val="00730998"/>
    <w:rsid w:val="00730E64"/>
    <w:rsid w:val="00730EBD"/>
    <w:rsid w:val="00731905"/>
    <w:rsid w:val="00731EF8"/>
    <w:rsid w:val="00731FB3"/>
    <w:rsid w:val="007325FC"/>
    <w:rsid w:val="00732753"/>
    <w:rsid w:val="007327A7"/>
    <w:rsid w:val="007331F9"/>
    <w:rsid w:val="00733291"/>
    <w:rsid w:val="007336B8"/>
    <w:rsid w:val="007356A3"/>
    <w:rsid w:val="0073596E"/>
    <w:rsid w:val="00735B21"/>
    <w:rsid w:val="00736669"/>
    <w:rsid w:val="00736B22"/>
    <w:rsid w:val="00736C81"/>
    <w:rsid w:val="00736DAF"/>
    <w:rsid w:val="007373B8"/>
    <w:rsid w:val="00741022"/>
    <w:rsid w:val="00741421"/>
    <w:rsid w:val="007414E0"/>
    <w:rsid w:val="007423B6"/>
    <w:rsid w:val="007427C8"/>
    <w:rsid w:val="00742B96"/>
    <w:rsid w:val="0074324D"/>
    <w:rsid w:val="00743451"/>
    <w:rsid w:val="007434F6"/>
    <w:rsid w:val="007437D6"/>
    <w:rsid w:val="00743EE6"/>
    <w:rsid w:val="0074415D"/>
    <w:rsid w:val="00744EB0"/>
    <w:rsid w:val="00745468"/>
    <w:rsid w:val="007458F5"/>
    <w:rsid w:val="00745D29"/>
    <w:rsid w:val="0074614F"/>
    <w:rsid w:val="00746521"/>
    <w:rsid w:val="007472C5"/>
    <w:rsid w:val="0074755A"/>
    <w:rsid w:val="00750482"/>
    <w:rsid w:val="00750BB1"/>
    <w:rsid w:val="0075138B"/>
    <w:rsid w:val="007515BA"/>
    <w:rsid w:val="007517C9"/>
    <w:rsid w:val="00751923"/>
    <w:rsid w:val="00753A5B"/>
    <w:rsid w:val="00754032"/>
    <w:rsid w:val="007540EF"/>
    <w:rsid w:val="0075446E"/>
    <w:rsid w:val="00754685"/>
    <w:rsid w:val="00754E7C"/>
    <w:rsid w:val="007554CD"/>
    <w:rsid w:val="007567E4"/>
    <w:rsid w:val="007569DB"/>
    <w:rsid w:val="00756C17"/>
    <w:rsid w:val="00757294"/>
    <w:rsid w:val="00757614"/>
    <w:rsid w:val="007607D6"/>
    <w:rsid w:val="007610D8"/>
    <w:rsid w:val="007623A1"/>
    <w:rsid w:val="007626E6"/>
    <w:rsid w:val="00762C0D"/>
    <w:rsid w:val="0076343D"/>
    <w:rsid w:val="00763A45"/>
    <w:rsid w:val="00763C3C"/>
    <w:rsid w:val="00764105"/>
    <w:rsid w:val="00765162"/>
    <w:rsid w:val="00765427"/>
    <w:rsid w:val="00765449"/>
    <w:rsid w:val="007656B6"/>
    <w:rsid w:val="0076730A"/>
    <w:rsid w:val="00767976"/>
    <w:rsid w:val="00767BD9"/>
    <w:rsid w:val="00767CEB"/>
    <w:rsid w:val="00770BD8"/>
    <w:rsid w:val="00770C86"/>
    <w:rsid w:val="0077154C"/>
    <w:rsid w:val="00772E64"/>
    <w:rsid w:val="007734FE"/>
    <w:rsid w:val="007735DD"/>
    <w:rsid w:val="007737D1"/>
    <w:rsid w:val="0077443A"/>
    <w:rsid w:val="007749E1"/>
    <w:rsid w:val="00774D7F"/>
    <w:rsid w:val="00774DAB"/>
    <w:rsid w:val="0077562D"/>
    <w:rsid w:val="0077580D"/>
    <w:rsid w:val="00775C54"/>
    <w:rsid w:val="007763DA"/>
    <w:rsid w:val="00776582"/>
    <w:rsid w:val="0077672B"/>
    <w:rsid w:val="00776F94"/>
    <w:rsid w:val="00777425"/>
    <w:rsid w:val="00777822"/>
    <w:rsid w:val="00777E7F"/>
    <w:rsid w:val="0078003B"/>
    <w:rsid w:val="007800C9"/>
    <w:rsid w:val="00780212"/>
    <w:rsid w:val="00780AC7"/>
    <w:rsid w:val="007811C8"/>
    <w:rsid w:val="007817AA"/>
    <w:rsid w:val="00781BB9"/>
    <w:rsid w:val="00781EE5"/>
    <w:rsid w:val="0078224E"/>
    <w:rsid w:val="00782892"/>
    <w:rsid w:val="00782B5C"/>
    <w:rsid w:val="00782BA7"/>
    <w:rsid w:val="00782BCC"/>
    <w:rsid w:val="00784975"/>
    <w:rsid w:val="007857B8"/>
    <w:rsid w:val="00785965"/>
    <w:rsid w:val="00786DF0"/>
    <w:rsid w:val="0078732A"/>
    <w:rsid w:val="007876CD"/>
    <w:rsid w:val="007917E3"/>
    <w:rsid w:val="00791BE0"/>
    <w:rsid w:val="00791D0D"/>
    <w:rsid w:val="00792193"/>
    <w:rsid w:val="007927FB"/>
    <w:rsid w:val="00792AE3"/>
    <w:rsid w:val="007943E5"/>
    <w:rsid w:val="00794601"/>
    <w:rsid w:val="0079471C"/>
    <w:rsid w:val="007948EB"/>
    <w:rsid w:val="007950DF"/>
    <w:rsid w:val="007951FF"/>
    <w:rsid w:val="00795245"/>
    <w:rsid w:val="007954E0"/>
    <w:rsid w:val="00795A40"/>
    <w:rsid w:val="007962FA"/>
    <w:rsid w:val="00796E64"/>
    <w:rsid w:val="00797150"/>
    <w:rsid w:val="00797525"/>
    <w:rsid w:val="007976B0"/>
    <w:rsid w:val="00797AC2"/>
    <w:rsid w:val="007A0271"/>
    <w:rsid w:val="007A113C"/>
    <w:rsid w:val="007A17CF"/>
    <w:rsid w:val="007A1A76"/>
    <w:rsid w:val="007A1E4B"/>
    <w:rsid w:val="007A310A"/>
    <w:rsid w:val="007A31B8"/>
    <w:rsid w:val="007A36FD"/>
    <w:rsid w:val="007A3E58"/>
    <w:rsid w:val="007A4002"/>
    <w:rsid w:val="007A4827"/>
    <w:rsid w:val="007A55E5"/>
    <w:rsid w:val="007A5627"/>
    <w:rsid w:val="007A5990"/>
    <w:rsid w:val="007A6074"/>
    <w:rsid w:val="007A681A"/>
    <w:rsid w:val="007A6B8D"/>
    <w:rsid w:val="007A7042"/>
    <w:rsid w:val="007B06D9"/>
    <w:rsid w:val="007B0916"/>
    <w:rsid w:val="007B0D00"/>
    <w:rsid w:val="007B1097"/>
    <w:rsid w:val="007B11A4"/>
    <w:rsid w:val="007B1F80"/>
    <w:rsid w:val="007B21CD"/>
    <w:rsid w:val="007B22BC"/>
    <w:rsid w:val="007B234B"/>
    <w:rsid w:val="007B2393"/>
    <w:rsid w:val="007B2BB9"/>
    <w:rsid w:val="007B2F62"/>
    <w:rsid w:val="007B308B"/>
    <w:rsid w:val="007B3323"/>
    <w:rsid w:val="007B3C11"/>
    <w:rsid w:val="007B48A1"/>
    <w:rsid w:val="007B4B71"/>
    <w:rsid w:val="007B54D3"/>
    <w:rsid w:val="007B58F4"/>
    <w:rsid w:val="007B5C8F"/>
    <w:rsid w:val="007B6763"/>
    <w:rsid w:val="007B6CAB"/>
    <w:rsid w:val="007B7DBF"/>
    <w:rsid w:val="007C0051"/>
    <w:rsid w:val="007C0422"/>
    <w:rsid w:val="007C05B3"/>
    <w:rsid w:val="007C110B"/>
    <w:rsid w:val="007C1AE1"/>
    <w:rsid w:val="007C2F3E"/>
    <w:rsid w:val="007C3535"/>
    <w:rsid w:val="007C369C"/>
    <w:rsid w:val="007C36DC"/>
    <w:rsid w:val="007C3D6C"/>
    <w:rsid w:val="007C3D94"/>
    <w:rsid w:val="007C4260"/>
    <w:rsid w:val="007C4668"/>
    <w:rsid w:val="007C4C51"/>
    <w:rsid w:val="007C4CA1"/>
    <w:rsid w:val="007C54DF"/>
    <w:rsid w:val="007C565C"/>
    <w:rsid w:val="007C600D"/>
    <w:rsid w:val="007C65D5"/>
    <w:rsid w:val="007C77E8"/>
    <w:rsid w:val="007D02E9"/>
    <w:rsid w:val="007D0686"/>
    <w:rsid w:val="007D07F9"/>
    <w:rsid w:val="007D080E"/>
    <w:rsid w:val="007D0847"/>
    <w:rsid w:val="007D15EE"/>
    <w:rsid w:val="007D1AFF"/>
    <w:rsid w:val="007D1CA0"/>
    <w:rsid w:val="007D2393"/>
    <w:rsid w:val="007D32E5"/>
    <w:rsid w:val="007D37C2"/>
    <w:rsid w:val="007D3C17"/>
    <w:rsid w:val="007D3DD6"/>
    <w:rsid w:val="007D3EE7"/>
    <w:rsid w:val="007D4308"/>
    <w:rsid w:val="007D5410"/>
    <w:rsid w:val="007D658F"/>
    <w:rsid w:val="007D73BB"/>
    <w:rsid w:val="007D7AA4"/>
    <w:rsid w:val="007D7BC7"/>
    <w:rsid w:val="007E039E"/>
    <w:rsid w:val="007E0F17"/>
    <w:rsid w:val="007E1756"/>
    <w:rsid w:val="007E282D"/>
    <w:rsid w:val="007E2872"/>
    <w:rsid w:val="007E2DE2"/>
    <w:rsid w:val="007E39D3"/>
    <w:rsid w:val="007E3AF9"/>
    <w:rsid w:val="007E43DB"/>
    <w:rsid w:val="007E57DE"/>
    <w:rsid w:val="007E5C6A"/>
    <w:rsid w:val="007E5D88"/>
    <w:rsid w:val="007E64D8"/>
    <w:rsid w:val="007E6B86"/>
    <w:rsid w:val="007E6CA7"/>
    <w:rsid w:val="007E6E05"/>
    <w:rsid w:val="007E6F19"/>
    <w:rsid w:val="007E708F"/>
    <w:rsid w:val="007E77C8"/>
    <w:rsid w:val="007E7975"/>
    <w:rsid w:val="007F07BE"/>
    <w:rsid w:val="007F0981"/>
    <w:rsid w:val="007F11CE"/>
    <w:rsid w:val="007F1647"/>
    <w:rsid w:val="007F1995"/>
    <w:rsid w:val="007F2273"/>
    <w:rsid w:val="007F278A"/>
    <w:rsid w:val="007F4875"/>
    <w:rsid w:val="007F5276"/>
    <w:rsid w:val="007F553F"/>
    <w:rsid w:val="007F7110"/>
    <w:rsid w:val="007F760F"/>
    <w:rsid w:val="00800AA9"/>
    <w:rsid w:val="0080104B"/>
    <w:rsid w:val="008010CF"/>
    <w:rsid w:val="00801337"/>
    <w:rsid w:val="00801491"/>
    <w:rsid w:val="00802596"/>
    <w:rsid w:val="00802A7B"/>
    <w:rsid w:val="00803353"/>
    <w:rsid w:val="00803A78"/>
    <w:rsid w:val="00803F70"/>
    <w:rsid w:val="008045A4"/>
    <w:rsid w:val="0080460E"/>
    <w:rsid w:val="008046A8"/>
    <w:rsid w:val="0080556B"/>
    <w:rsid w:val="00805678"/>
    <w:rsid w:val="00806AE6"/>
    <w:rsid w:val="00807136"/>
    <w:rsid w:val="00807E1D"/>
    <w:rsid w:val="008100A4"/>
    <w:rsid w:val="0081022A"/>
    <w:rsid w:val="00810939"/>
    <w:rsid w:val="00811C9A"/>
    <w:rsid w:val="0081227E"/>
    <w:rsid w:val="00813059"/>
    <w:rsid w:val="008144C7"/>
    <w:rsid w:val="008145F0"/>
    <w:rsid w:val="00815232"/>
    <w:rsid w:val="00816600"/>
    <w:rsid w:val="008166A3"/>
    <w:rsid w:val="00816B51"/>
    <w:rsid w:val="00816FC6"/>
    <w:rsid w:val="0081721F"/>
    <w:rsid w:val="0081759C"/>
    <w:rsid w:val="00820D39"/>
    <w:rsid w:val="008210AE"/>
    <w:rsid w:val="008210E0"/>
    <w:rsid w:val="00821DCC"/>
    <w:rsid w:val="00822A0E"/>
    <w:rsid w:val="00822DD6"/>
    <w:rsid w:val="008234F1"/>
    <w:rsid w:val="00823648"/>
    <w:rsid w:val="008240CD"/>
    <w:rsid w:val="008248A9"/>
    <w:rsid w:val="00824CC8"/>
    <w:rsid w:val="008253A2"/>
    <w:rsid w:val="008259AE"/>
    <w:rsid w:val="0082601A"/>
    <w:rsid w:val="0082653A"/>
    <w:rsid w:val="0082697E"/>
    <w:rsid w:val="00826B0A"/>
    <w:rsid w:val="00826DE8"/>
    <w:rsid w:val="00826EEB"/>
    <w:rsid w:val="0082775E"/>
    <w:rsid w:val="0083033C"/>
    <w:rsid w:val="008304E8"/>
    <w:rsid w:val="00830D87"/>
    <w:rsid w:val="00830D9B"/>
    <w:rsid w:val="008310A9"/>
    <w:rsid w:val="0083137F"/>
    <w:rsid w:val="00831CB8"/>
    <w:rsid w:val="00831CFE"/>
    <w:rsid w:val="008329A5"/>
    <w:rsid w:val="0083337C"/>
    <w:rsid w:val="00833671"/>
    <w:rsid w:val="00833A53"/>
    <w:rsid w:val="00833B77"/>
    <w:rsid w:val="00833CD5"/>
    <w:rsid w:val="00834268"/>
    <w:rsid w:val="00834D0C"/>
    <w:rsid w:val="00835CBD"/>
    <w:rsid w:val="0083600F"/>
    <w:rsid w:val="00836391"/>
    <w:rsid w:val="0083691D"/>
    <w:rsid w:val="00836BE0"/>
    <w:rsid w:val="00836CF2"/>
    <w:rsid w:val="008372E1"/>
    <w:rsid w:val="008378FC"/>
    <w:rsid w:val="00837A7E"/>
    <w:rsid w:val="00837BA4"/>
    <w:rsid w:val="00837C1E"/>
    <w:rsid w:val="00837D04"/>
    <w:rsid w:val="00837DDD"/>
    <w:rsid w:val="00840252"/>
    <w:rsid w:val="008402F7"/>
    <w:rsid w:val="00840391"/>
    <w:rsid w:val="00840438"/>
    <w:rsid w:val="00840B91"/>
    <w:rsid w:val="00840D46"/>
    <w:rsid w:val="008410BD"/>
    <w:rsid w:val="0084148C"/>
    <w:rsid w:val="00842595"/>
    <w:rsid w:val="008427B3"/>
    <w:rsid w:val="00842D42"/>
    <w:rsid w:val="008430E5"/>
    <w:rsid w:val="00843306"/>
    <w:rsid w:val="00843ACE"/>
    <w:rsid w:val="00843CEE"/>
    <w:rsid w:val="00844218"/>
    <w:rsid w:val="008449F9"/>
    <w:rsid w:val="00844A0A"/>
    <w:rsid w:val="00844F1D"/>
    <w:rsid w:val="00844F8C"/>
    <w:rsid w:val="00845133"/>
    <w:rsid w:val="00845CB8"/>
    <w:rsid w:val="008468EF"/>
    <w:rsid w:val="00847173"/>
    <w:rsid w:val="00847236"/>
    <w:rsid w:val="00847349"/>
    <w:rsid w:val="0084751B"/>
    <w:rsid w:val="00847661"/>
    <w:rsid w:val="00847F1A"/>
    <w:rsid w:val="008500D9"/>
    <w:rsid w:val="008504F6"/>
    <w:rsid w:val="008505E6"/>
    <w:rsid w:val="0085084E"/>
    <w:rsid w:val="00850C44"/>
    <w:rsid w:val="00850C67"/>
    <w:rsid w:val="00851CE9"/>
    <w:rsid w:val="00851F9A"/>
    <w:rsid w:val="00852216"/>
    <w:rsid w:val="00852640"/>
    <w:rsid w:val="00852FC1"/>
    <w:rsid w:val="008548BA"/>
    <w:rsid w:val="00854C60"/>
    <w:rsid w:val="0085602B"/>
    <w:rsid w:val="00856D88"/>
    <w:rsid w:val="00856FFE"/>
    <w:rsid w:val="00857516"/>
    <w:rsid w:val="008578D5"/>
    <w:rsid w:val="00857CF5"/>
    <w:rsid w:val="00857D69"/>
    <w:rsid w:val="00860E51"/>
    <w:rsid w:val="008626F5"/>
    <w:rsid w:val="00862C48"/>
    <w:rsid w:val="00862C8D"/>
    <w:rsid w:val="00863A77"/>
    <w:rsid w:val="00863BE1"/>
    <w:rsid w:val="008642DE"/>
    <w:rsid w:val="00864BF8"/>
    <w:rsid w:val="00864EB9"/>
    <w:rsid w:val="008652A5"/>
    <w:rsid w:val="00866257"/>
    <w:rsid w:val="00866E78"/>
    <w:rsid w:val="0086702C"/>
    <w:rsid w:val="008679BD"/>
    <w:rsid w:val="008679F1"/>
    <w:rsid w:val="008701BE"/>
    <w:rsid w:val="00870798"/>
    <w:rsid w:val="00870AEA"/>
    <w:rsid w:val="008719F0"/>
    <w:rsid w:val="00871AC9"/>
    <w:rsid w:val="00872345"/>
    <w:rsid w:val="008727B2"/>
    <w:rsid w:val="00873496"/>
    <w:rsid w:val="008734F1"/>
    <w:rsid w:val="008736F7"/>
    <w:rsid w:val="00873FAA"/>
    <w:rsid w:val="00874405"/>
    <w:rsid w:val="00874BC6"/>
    <w:rsid w:val="00874D57"/>
    <w:rsid w:val="00875760"/>
    <w:rsid w:val="008757B0"/>
    <w:rsid w:val="00875C50"/>
    <w:rsid w:val="00876034"/>
    <w:rsid w:val="008768FC"/>
    <w:rsid w:val="00876AE9"/>
    <w:rsid w:val="00876F05"/>
    <w:rsid w:val="0087756A"/>
    <w:rsid w:val="008800F6"/>
    <w:rsid w:val="008804A2"/>
    <w:rsid w:val="00880AE7"/>
    <w:rsid w:val="00881A8E"/>
    <w:rsid w:val="00881CE0"/>
    <w:rsid w:val="00881FB5"/>
    <w:rsid w:val="00882E82"/>
    <w:rsid w:val="0088360E"/>
    <w:rsid w:val="00883C0D"/>
    <w:rsid w:val="00883C45"/>
    <w:rsid w:val="00883E70"/>
    <w:rsid w:val="00884043"/>
    <w:rsid w:val="008843D1"/>
    <w:rsid w:val="008847BC"/>
    <w:rsid w:val="0088583E"/>
    <w:rsid w:val="00887844"/>
    <w:rsid w:val="00887A7F"/>
    <w:rsid w:val="00887F43"/>
    <w:rsid w:val="00887F80"/>
    <w:rsid w:val="0089080A"/>
    <w:rsid w:val="00890F81"/>
    <w:rsid w:val="00890F86"/>
    <w:rsid w:val="0089245D"/>
    <w:rsid w:val="0089254E"/>
    <w:rsid w:val="00892DA5"/>
    <w:rsid w:val="00892E2E"/>
    <w:rsid w:val="008937FA"/>
    <w:rsid w:val="00893B7E"/>
    <w:rsid w:val="008941B2"/>
    <w:rsid w:val="00895868"/>
    <w:rsid w:val="008958D0"/>
    <w:rsid w:val="008963DB"/>
    <w:rsid w:val="00896DDD"/>
    <w:rsid w:val="00896EEB"/>
    <w:rsid w:val="008974CB"/>
    <w:rsid w:val="0089793F"/>
    <w:rsid w:val="00897AF5"/>
    <w:rsid w:val="00897B5B"/>
    <w:rsid w:val="00897C3B"/>
    <w:rsid w:val="008A00A4"/>
    <w:rsid w:val="008A0D7C"/>
    <w:rsid w:val="008A0ED0"/>
    <w:rsid w:val="008A16CE"/>
    <w:rsid w:val="008A20E5"/>
    <w:rsid w:val="008A226A"/>
    <w:rsid w:val="008A2558"/>
    <w:rsid w:val="008A25B1"/>
    <w:rsid w:val="008A2C51"/>
    <w:rsid w:val="008A38D9"/>
    <w:rsid w:val="008A4727"/>
    <w:rsid w:val="008A4CCC"/>
    <w:rsid w:val="008A5B4E"/>
    <w:rsid w:val="008A5E7D"/>
    <w:rsid w:val="008A6D28"/>
    <w:rsid w:val="008A74D5"/>
    <w:rsid w:val="008A7C32"/>
    <w:rsid w:val="008B01E5"/>
    <w:rsid w:val="008B0BBE"/>
    <w:rsid w:val="008B28D6"/>
    <w:rsid w:val="008B2A28"/>
    <w:rsid w:val="008B2C6E"/>
    <w:rsid w:val="008B3713"/>
    <w:rsid w:val="008B39A3"/>
    <w:rsid w:val="008B460D"/>
    <w:rsid w:val="008B4B4D"/>
    <w:rsid w:val="008B4B93"/>
    <w:rsid w:val="008B52DF"/>
    <w:rsid w:val="008B5822"/>
    <w:rsid w:val="008B5D2D"/>
    <w:rsid w:val="008B5F9D"/>
    <w:rsid w:val="008B610F"/>
    <w:rsid w:val="008B6383"/>
    <w:rsid w:val="008B7904"/>
    <w:rsid w:val="008B7C07"/>
    <w:rsid w:val="008B7D7A"/>
    <w:rsid w:val="008C14B0"/>
    <w:rsid w:val="008C1BD1"/>
    <w:rsid w:val="008C226E"/>
    <w:rsid w:val="008C38FA"/>
    <w:rsid w:val="008C3EFC"/>
    <w:rsid w:val="008C3F8E"/>
    <w:rsid w:val="008C3FE2"/>
    <w:rsid w:val="008C40C0"/>
    <w:rsid w:val="008C4410"/>
    <w:rsid w:val="008C4805"/>
    <w:rsid w:val="008C4F72"/>
    <w:rsid w:val="008C5F86"/>
    <w:rsid w:val="008C6597"/>
    <w:rsid w:val="008C6995"/>
    <w:rsid w:val="008C7095"/>
    <w:rsid w:val="008C775C"/>
    <w:rsid w:val="008C7B38"/>
    <w:rsid w:val="008C7B99"/>
    <w:rsid w:val="008D04BB"/>
    <w:rsid w:val="008D0863"/>
    <w:rsid w:val="008D0B7C"/>
    <w:rsid w:val="008D0C4C"/>
    <w:rsid w:val="008D0E0E"/>
    <w:rsid w:val="008D256C"/>
    <w:rsid w:val="008D2E6D"/>
    <w:rsid w:val="008D304C"/>
    <w:rsid w:val="008D3FDC"/>
    <w:rsid w:val="008D42A6"/>
    <w:rsid w:val="008D4671"/>
    <w:rsid w:val="008D529C"/>
    <w:rsid w:val="008D5757"/>
    <w:rsid w:val="008D5924"/>
    <w:rsid w:val="008D5C4E"/>
    <w:rsid w:val="008D6290"/>
    <w:rsid w:val="008D78AB"/>
    <w:rsid w:val="008E1191"/>
    <w:rsid w:val="008E17BD"/>
    <w:rsid w:val="008E18E1"/>
    <w:rsid w:val="008E2096"/>
    <w:rsid w:val="008E23DC"/>
    <w:rsid w:val="008E2756"/>
    <w:rsid w:val="008E3340"/>
    <w:rsid w:val="008E4104"/>
    <w:rsid w:val="008E4CE2"/>
    <w:rsid w:val="008E4E02"/>
    <w:rsid w:val="008E5B84"/>
    <w:rsid w:val="008E5CF6"/>
    <w:rsid w:val="008E6454"/>
    <w:rsid w:val="008E66A6"/>
    <w:rsid w:val="008E69D9"/>
    <w:rsid w:val="008E6B50"/>
    <w:rsid w:val="008E6B92"/>
    <w:rsid w:val="008E716F"/>
    <w:rsid w:val="008E71AB"/>
    <w:rsid w:val="008E7830"/>
    <w:rsid w:val="008E7F95"/>
    <w:rsid w:val="008F08FE"/>
    <w:rsid w:val="008F099E"/>
    <w:rsid w:val="008F0D7C"/>
    <w:rsid w:val="008F15F7"/>
    <w:rsid w:val="008F33E2"/>
    <w:rsid w:val="008F3825"/>
    <w:rsid w:val="008F3DF2"/>
    <w:rsid w:val="008F4FCE"/>
    <w:rsid w:val="008F525C"/>
    <w:rsid w:val="008F635E"/>
    <w:rsid w:val="008F6AE9"/>
    <w:rsid w:val="008F72DF"/>
    <w:rsid w:val="008F780A"/>
    <w:rsid w:val="00900126"/>
    <w:rsid w:val="0090069B"/>
    <w:rsid w:val="0090094D"/>
    <w:rsid w:val="009013F5"/>
    <w:rsid w:val="0090145A"/>
    <w:rsid w:val="0090176B"/>
    <w:rsid w:val="00901ADA"/>
    <w:rsid w:val="0090205E"/>
    <w:rsid w:val="00902611"/>
    <w:rsid w:val="00902AB7"/>
    <w:rsid w:val="00902AD3"/>
    <w:rsid w:val="00902D8B"/>
    <w:rsid w:val="00902F60"/>
    <w:rsid w:val="0090307D"/>
    <w:rsid w:val="00904192"/>
    <w:rsid w:val="0090497D"/>
    <w:rsid w:val="00904C2F"/>
    <w:rsid w:val="00905898"/>
    <w:rsid w:val="00905C09"/>
    <w:rsid w:val="00905D3B"/>
    <w:rsid w:val="009061BF"/>
    <w:rsid w:val="00906E5A"/>
    <w:rsid w:val="00906F63"/>
    <w:rsid w:val="009073B7"/>
    <w:rsid w:val="009078A0"/>
    <w:rsid w:val="00907A40"/>
    <w:rsid w:val="00907DB9"/>
    <w:rsid w:val="0091011A"/>
    <w:rsid w:val="00910360"/>
    <w:rsid w:val="00910FB3"/>
    <w:rsid w:val="009112BE"/>
    <w:rsid w:val="00911481"/>
    <w:rsid w:val="00911953"/>
    <w:rsid w:val="00912B2E"/>
    <w:rsid w:val="009133AB"/>
    <w:rsid w:val="00913D8E"/>
    <w:rsid w:val="0091475C"/>
    <w:rsid w:val="00914A7A"/>
    <w:rsid w:val="00914E6A"/>
    <w:rsid w:val="0091561F"/>
    <w:rsid w:val="009159C6"/>
    <w:rsid w:val="009159D9"/>
    <w:rsid w:val="00915F0E"/>
    <w:rsid w:val="00916ABE"/>
    <w:rsid w:val="00916E06"/>
    <w:rsid w:val="00917274"/>
    <w:rsid w:val="00917A66"/>
    <w:rsid w:val="00920A90"/>
    <w:rsid w:val="00920F31"/>
    <w:rsid w:val="009211C8"/>
    <w:rsid w:val="00921E16"/>
    <w:rsid w:val="009224E7"/>
    <w:rsid w:val="00922D1B"/>
    <w:rsid w:val="009232FA"/>
    <w:rsid w:val="0092390D"/>
    <w:rsid w:val="00923DED"/>
    <w:rsid w:val="009242A7"/>
    <w:rsid w:val="00924703"/>
    <w:rsid w:val="00924780"/>
    <w:rsid w:val="00925413"/>
    <w:rsid w:val="009256BA"/>
    <w:rsid w:val="00925BEB"/>
    <w:rsid w:val="00925C93"/>
    <w:rsid w:val="00925ECC"/>
    <w:rsid w:val="00925F2B"/>
    <w:rsid w:val="009264F4"/>
    <w:rsid w:val="00926A31"/>
    <w:rsid w:val="0093031C"/>
    <w:rsid w:val="009306D9"/>
    <w:rsid w:val="00930701"/>
    <w:rsid w:val="00930F52"/>
    <w:rsid w:val="00931099"/>
    <w:rsid w:val="00932AF5"/>
    <w:rsid w:val="00933977"/>
    <w:rsid w:val="00933CDE"/>
    <w:rsid w:val="00934204"/>
    <w:rsid w:val="009345A4"/>
    <w:rsid w:val="00934614"/>
    <w:rsid w:val="009346F5"/>
    <w:rsid w:val="009357AA"/>
    <w:rsid w:val="00936B56"/>
    <w:rsid w:val="00936D3E"/>
    <w:rsid w:val="009375CA"/>
    <w:rsid w:val="009375FF"/>
    <w:rsid w:val="009376CA"/>
    <w:rsid w:val="00937A84"/>
    <w:rsid w:val="009410D4"/>
    <w:rsid w:val="009415B1"/>
    <w:rsid w:val="00943328"/>
    <w:rsid w:val="009449D2"/>
    <w:rsid w:val="00944B43"/>
    <w:rsid w:val="00944D01"/>
    <w:rsid w:val="0094571E"/>
    <w:rsid w:val="00945902"/>
    <w:rsid w:val="00945B54"/>
    <w:rsid w:val="0094621F"/>
    <w:rsid w:val="00950009"/>
    <w:rsid w:val="00950A85"/>
    <w:rsid w:val="00950DF1"/>
    <w:rsid w:val="00951503"/>
    <w:rsid w:val="009515BB"/>
    <w:rsid w:val="0095165A"/>
    <w:rsid w:val="0095190F"/>
    <w:rsid w:val="00951AD4"/>
    <w:rsid w:val="00951FA7"/>
    <w:rsid w:val="009527C1"/>
    <w:rsid w:val="00952CED"/>
    <w:rsid w:val="00952FCC"/>
    <w:rsid w:val="00952FF5"/>
    <w:rsid w:val="00953253"/>
    <w:rsid w:val="009532D2"/>
    <w:rsid w:val="009535D3"/>
    <w:rsid w:val="009539BE"/>
    <w:rsid w:val="009539C6"/>
    <w:rsid w:val="00954165"/>
    <w:rsid w:val="0095416C"/>
    <w:rsid w:val="009543B8"/>
    <w:rsid w:val="0095480C"/>
    <w:rsid w:val="00954A6A"/>
    <w:rsid w:val="00954C1C"/>
    <w:rsid w:val="00954EE7"/>
    <w:rsid w:val="0095521B"/>
    <w:rsid w:val="00956395"/>
    <w:rsid w:val="009567B7"/>
    <w:rsid w:val="009567EB"/>
    <w:rsid w:val="00956D65"/>
    <w:rsid w:val="00956DDC"/>
    <w:rsid w:val="0095700E"/>
    <w:rsid w:val="009576A2"/>
    <w:rsid w:val="00960730"/>
    <w:rsid w:val="009609D6"/>
    <w:rsid w:val="00960E54"/>
    <w:rsid w:val="00961A8D"/>
    <w:rsid w:val="00961C4D"/>
    <w:rsid w:val="00961CC1"/>
    <w:rsid w:val="009629BF"/>
    <w:rsid w:val="00962C71"/>
    <w:rsid w:val="00962F14"/>
    <w:rsid w:val="00963163"/>
    <w:rsid w:val="00963A63"/>
    <w:rsid w:val="00963AED"/>
    <w:rsid w:val="00964C02"/>
    <w:rsid w:val="00964F6B"/>
    <w:rsid w:val="009657AA"/>
    <w:rsid w:val="00965BA7"/>
    <w:rsid w:val="009664F8"/>
    <w:rsid w:val="009671A5"/>
    <w:rsid w:val="009671F1"/>
    <w:rsid w:val="00967770"/>
    <w:rsid w:val="00967C1A"/>
    <w:rsid w:val="0097104E"/>
    <w:rsid w:val="009712C8"/>
    <w:rsid w:val="00971A8E"/>
    <w:rsid w:val="009723FE"/>
    <w:rsid w:val="00972738"/>
    <w:rsid w:val="00973519"/>
    <w:rsid w:val="009737B4"/>
    <w:rsid w:val="00973B82"/>
    <w:rsid w:val="009745EC"/>
    <w:rsid w:val="00974B1F"/>
    <w:rsid w:val="00974BF3"/>
    <w:rsid w:val="0097505F"/>
    <w:rsid w:val="009756DD"/>
    <w:rsid w:val="009756DF"/>
    <w:rsid w:val="009757B4"/>
    <w:rsid w:val="0097623A"/>
    <w:rsid w:val="00976C99"/>
    <w:rsid w:val="009802D4"/>
    <w:rsid w:val="00980654"/>
    <w:rsid w:val="00980984"/>
    <w:rsid w:val="009811BC"/>
    <w:rsid w:val="00981573"/>
    <w:rsid w:val="00982743"/>
    <w:rsid w:val="0098324E"/>
    <w:rsid w:val="009835AA"/>
    <w:rsid w:val="009840C4"/>
    <w:rsid w:val="00984111"/>
    <w:rsid w:val="009843FC"/>
    <w:rsid w:val="00984855"/>
    <w:rsid w:val="00984DCE"/>
    <w:rsid w:val="00984EDD"/>
    <w:rsid w:val="00985512"/>
    <w:rsid w:val="0098588B"/>
    <w:rsid w:val="00985B24"/>
    <w:rsid w:val="0098715F"/>
    <w:rsid w:val="009874A9"/>
    <w:rsid w:val="009878F9"/>
    <w:rsid w:val="00987989"/>
    <w:rsid w:val="00990900"/>
    <w:rsid w:val="00990C99"/>
    <w:rsid w:val="00990D9C"/>
    <w:rsid w:val="00991360"/>
    <w:rsid w:val="00991601"/>
    <w:rsid w:val="009920B7"/>
    <w:rsid w:val="0099235F"/>
    <w:rsid w:val="009928C4"/>
    <w:rsid w:val="00992D36"/>
    <w:rsid w:val="00992FD2"/>
    <w:rsid w:val="00993AD6"/>
    <w:rsid w:val="00993CB0"/>
    <w:rsid w:val="00993CBF"/>
    <w:rsid w:val="00994A1B"/>
    <w:rsid w:val="00995814"/>
    <w:rsid w:val="00995BDC"/>
    <w:rsid w:val="00995C68"/>
    <w:rsid w:val="00995DFA"/>
    <w:rsid w:val="00995E11"/>
    <w:rsid w:val="00996384"/>
    <w:rsid w:val="009967D3"/>
    <w:rsid w:val="00996A40"/>
    <w:rsid w:val="00996A52"/>
    <w:rsid w:val="0099715F"/>
    <w:rsid w:val="009973BD"/>
    <w:rsid w:val="009976D9"/>
    <w:rsid w:val="009A082B"/>
    <w:rsid w:val="009A0910"/>
    <w:rsid w:val="009A0FB4"/>
    <w:rsid w:val="009A14AD"/>
    <w:rsid w:val="009A2504"/>
    <w:rsid w:val="009A265B"/>
    <w:rsid w:val="009A2A45"/>
    <w:rsid w:val="009A2FAE"/>
    <w:rsid w:val="009A33F9"/>
    <w:rsid w:val="009A3775"/>
    <w:rsid w:val="009A38E9"/>
    <w:rsid w:val="009A3FF2"/>
    <w:rsid w:val="009A51A5"/>
    <w:rsid w:val="009A51D4"/>
    <w:rsid w:val="009A6260"/>
    <w:rsid w:val="009A6619"/>
    <w:rsid w:val="009A69D2"/>
    <w:rsid w:val="009A6DF6"/>
    <w:rsid w:val="009A7B60"/>
    <w:rsid w:val="009A7BB4"/>
    <w:rsid w:val="009A7C44"/>
    <w:rsid w:val="009B008B"/>
    <w:rsid w:val="009B10C6"/>
    <w:rsid w:val="009B131B"/>
    <w:rsid w:val="009B1D4A"/>
    <w:rsid w:val="009B2042"/>
    <w:rsid w:val="009B2B55"/>
    <w:rsid w:val="009B2F38"/>
    <w:rsid w:val="009B3395"/>
    <w:rsid w:val="009B3CC5"/>
    <w:rsid w:val="009B43D8"/>
    <w:rsid w:val="009B45A0"/>
    <w:rsid w:val="009B4789"/>
    <w:rsid w:val="009B5D78"/>
    <w:rsid w:val="009B65B9"/>
    <w:rsid w:val="009B727D"/>
    <w:rsid w:val="009B73D8"/>
    <w:rsid w:val="009C0319"/>
    <w:rsid w:val="009C0776"/>
    <w:rsid w:val="009C14BA"/>
    <w:rsid w:val="009C2745"/>
    <w:rsid w:val="009C2CB4"/>
    <w:rsid w:val="009C36F4"/>
    <w:rsid w:val="009C4269"/>
    <w:rsid w:val="009C4422"/>
    <w:rsid w:val="009C44B5"/>
    <w:rsid w:val="009C456A"/>
    <w:rsid w:val="009C59EF"/>
    <w:rsid w:val="009C60DD"/>
    <w:rsid w:val="009C61FF"/>
    <w:rsid w:val="009C6BC3"/>
    <w:rsid w:val="009C7025"/>
    <w:rsid w:val="009C7AA1"/>
    <w:rsid w:val="009C7B70"/>
    <w:rsid w:val="009D0564"/>
    <w:rsid w:val="009D06E0"/>
    <w:rsid w:val="009D08E8"/>
    <w:rsid w:val="009D0FA5"/>
    <w:rsid w:val="009D11BA"/>
    <w:rsid w:val="009D154F"/>
    <w:rsid w:val="009D1DF0"/>
    <w:rsid w:val="009D2184"/>
    <w:rsid w:val="009D31FA"/>
    <w:rsid w:val="009D34A3"/>
    <w:rsid w:val="009D34B0"/>
    <w:rsid w:val="009D3C57"/>
    <w:rsid w:val="009D3FF2"/>
    <w:rsid w:val="009D448F"/>
    <w:rsid w:val="009D555C"/>
    <w:rsid w:val="009D600A"/>
    <w:rsid w:val="009D7537"/>
    <w:rsid w:val="009D7764"/>
    <w:rsid w:val="009D77B8"/>
    <w:rsid w:val="009D789B"/>
    <w:rsid w:val="009D7A20"/>
    <w:rsid w:val="009D7ADF"/>
    <w:rsid w:val="009E026C"/>
    <w:rsid w:val="009E03DD"/>
    <w:rsid w:val="009E05C2"/>
    <w:rsid w:val="009E0A9D"/>
    <w:rsid w:val="009E1113"/>
    <w:rsid w:val="009E16DF"/>
    <w:rsid w:val="009E19C0"/>
    <w:rsid w:val="009E1D87"/>
    <w:rsid w:val="009E2390"/>
    <w:rsid w:val="009E299B"/>
    <w:rsid w:val="009E3219"/>
    <w:rsid w:val="009E32F5"/>
    <w:rsid w:val="009E36E3"/>
    <w:rsid w:val="009E412B"/>
    <w:rsid w:val="009E4492"/>
    <w:rsid w:val="009E484A"/>
    <w:rsid w:val="009E4856"/>
    <w:rsid w:val="009E5B30"/>
    <w:rsid w:val="009E5F77"/>
    <w:rsid w:val="009E6413"/>
    <w:rsid w:val="009E6EE6"/>
    <w:rsid w:val="009E6F36"/>
    <w:rsid w:val="009E79F6"/>
    <w:rsid w:val="009E7AA0"/>
    <w:rsid w:val="009F0CD6"/>
    <w:rsid w:val="009F1808"/>
    <w:rsid w:val="009F261F"/>
    <w:rsid w:val="009F277E"/>
    <w:rsid w:val="009F322A"/>
    <w:rsid w:val="009F3322"/>
    <w:rsid w:val="009F3DC5"/>
    <w:rsid w:val="009F438F"/>
    <w:rsid w:val="009F4648"/>
    <w:rsid w:val="009F4F60"/>
    <w:rsid w:val="009F538F"/>
    <w:rsid w:val="009F5D99"/>
    <w:rsid w:val="009F64E6"/>
    <w:rsid w:val="009F68AE"/>
    <w:rsid w:val="009F68BF"/>
    <w:rsid w:val="009F7EB8"/>
    <w:rsid w:val="00A0096D"/>
    <w:rsid w:val="00A0173A"/>
    <w:rsid w:val="00A02FA8"/>
    <w:rsid w:val="00A0328D"/>
    <w:rsid w:val="00A03D1C"/>
    <w:rsid w:val="00A05575"/>
    <w:rsid w:val="00A055B8"/>
    <w:rsid w:val="00A05867"/>
    <w:rsid w:val="00A06058"/>
    <w:rsid w:val="00A06844"/>
    <w:rsid w:val="00A06A4A"/>
    <w:rsid w:val="00A06BF4"/>
    <w:rsid w:val="00A06D91"/>
    <w:rsid w:val="00A06FC1"/>
    <w:rsid w:val="00A0752F"/>
    <w:rsid w:val="00A07843"/>
    <w:rsid w:val="00A07851"/>
    <w:rsid w:val="00A1052D"/>
    <w:rsid w:val="00A10A3C"/>
    <w:rsid w:val="00A11282"/>
    <w:rsid w:val="00A11327"/>
    <w:rsid w:val="00A114E6"/>
    <w:rsid w:val="00A11BDB"/>
    <w:rsid w:val="00A11E9D"/>
    <w:rsid w:val="00A12456"/>
    <w:rsid w:val="00A12613"/>
    <w:rsid w:val="00A134A6"/>
    <w:rsid w:val="00A134EE"/>
    <w:rsid w:val="00A135F7"/>
    <w:rsid w:val="00A13BDE"/>
    <w:rsid w:val="00A140A1"/>
    <w:rsid w:val="00A14337"/>
    <w:rsid w:val="00A149A0"/>
    <w:rsid w:val="00A14B05"/>
    <w:rsid w:val="00A15072"/>
    <w:rsid w:val="00A15590"/>
    <w:rsid w:val="00A15ABC"/>
    <w:rsid w:val="00A16FDF"/>
    <w:rsid w:val="00A1784E"/>
    <w:rsid w:val="00A178CE"/>
    <w:rsid w:val="00A21067"/>
    <w:rsid w:val="00A21579"/>
    <w:rsid w:val="00A21B50"/>
    <w:rsid w:val="00A21DF8"/>
    <w:rsid w:val="00A22A15"/>
    <w:rsid w:val="00A22A1F"/>
    <w:rsid w:val="00A23A75"/>
    <w:rsid w:val="00A243AA"/>
    <w:rsid w:val="00A24CA0"/>
    <w:rsid w:val="00A25813"/>
    <w:rsid w:val="00A2586F"/>
    <w:rsid w:val="00A25DB5"/>
    <w:rsid w:val="00A262CE"/>
    <w:rsid w:val="00A26412"/>
    <w:rsid w:val="00A26678"/>
    <w:rsid w:val="00A26B50"/>
    <w:rsid w:val="00A26FFA"/>
    <w:rsid w:val="00A279BF"/>
    <w:rsid w:val="00A27A53"/>
    <w:rsid w:val="00A30404"/>
    <w:rsid w:val="00A30414"/>
    <w:rsid w:val="00A304D4"/>
    <w:rsid w:val="00A30504"/>
    <w:rsid w:val="00A317A6"/>
    <w:rsid w:val="00A318EC"/>
    <w:rsid w:val="00A31F91"/>
    <w:rsid w:val="00A3201A"/>
    <w:rsid w:val="00A3217E"/>
    <w:rsid w:val="00A33B51"/>
    <w:rsid w:val="00A349CF"/>
    <w:rsid w:val="00A34B32"/>
    <w:rsid w:val="00A35660"/>
    <w:rsid w:val="00A36363"/>
    <w:rsid w:val="00A36445"/>
    <w:rsid w:val="00A36589"/>
    <w:rsid w:val="00A367CC"/>
    <w:rsid w:val="00A36D1B"/>
    <w:rsid w:val="00A36F23"/>
    <w:rsid w:val="00A37750"/>
    <w:rsid w:val="00A37A98"/>
    <w:rsid w:val="00A37CA5"/>
    <w:rsid w:val="00A40513"/>
    <w:rsid w:val="00A40B63"/>
    <w:rsid w:val="00A40E60"/>
    <w:rsid w:val="00A40F12"/>
    <w:rsid w:val="00A415D8"/>
    <w:rsid w:val="00A4170C"/>
    <w:rsid w:val="00A418FD"/>
    <w:rsid w:val="00A41927"/>
    <w:rsid w:val="00A41B85"/>
    <w:rsid w:val="00A42084"/>
    <w:rsid w:val="00A42569"/>
    <w:rsid w:val="00A4317B"/>
    <w:rsid w:val="00A43A96"/>
    <w:rsid w:val="00A43D38"/>
    <w:rsid w:val="00A442B5"/>
    <w:rsid w:val="00A44378"/>
    <w:rsid w:val="00A44814"/>
    <w:rsid w:val="00A44BDC"/>
    <w:rsid w:val="00A44D39"/>
    <w:rsid w:val="00A44E1B"/>
    <w:rsid w:val="00A474B2"/>
    <w:rsid w:val="00A47FF6"/>
    <w:rsid w:val="00A50BDA"/>
    <w:rsid w:val="00A51B00"/>
    <w:rsid w:val="00A51EE1"/>
    <w:rsid w:val="00A5284D"/>
    <w:rsid w:val="00A5472B"/>
    <w:rsid w:val="00A55084"/>
    <w:rsid w:val="00A55E51"/>
    <w:rsid w:val="00A56632"/>
    <w:rsid w:val="00A60113"/>
    <w:rsid w:val="00A60392"/>
    <w:rsid w:val="00A60B34"/>
    <w:rsid w:val="00A60C29"/>
    <w:rsid w:val="00A60F78"/>
    <w:rsid w:val="00A612C7"/>
    <w:rsid w:val="00A61497"/>
    <w:rsid w:val="00A619F4"/>
    <w:rsid w:val="00A62819"/>
    <w:rsid w:val="00A63472"/>
    <w:rsid w:val="00A635AD"/>
    <w:rsid w:val="00A63A25"/>
    <w:rsid w:val="00A63B86"/>
    <w:rsid w:val="00A649AD"/>
    <w:rsid w:val="00A64AF5"/>
    <w:rsid w:val="00A65183"/>
    <w:rsid w:val="00A651C2"/>
    <w:rsid w:val="00A65B1C"/>
    <w:rsid w:val="00A661EA"/>
    <w:rsid w:val="00A67120"/>
    <w:rsid w:val="00A675B9"/>
    <w:rsid w:val="00A67665"/>
    <w:rsid w:val="00A678C8"/>
    <w:rsid w:val="00A679FE"/>
    <w:rsid w:val="00A70AB1"/>
    <w:rsid w:val="00A72037"/>
    <w:rsid w:val="00A721C1"/>
    <w:rsid w:val="00A7246A"/>
    <w:rsid w:val="00A72BD0"/>
    <w:rsid w:val="00A72CDA"/>
    <w:rsid w:val="00A735B1"/>
    <w:rsid w:val="00A73926"/>
    <w:rsid w:val="00A74541"/>
    <w:rsid w:val="00A7517D"/>
    <w:rsid w:val="00A76086"/>
    <w:rsid w:val="00A76438"/>
    <w:rsid w:val="00A7656D"/>
    <w:rsid w:val="00A769F5"/>
    <w:rsid w:val="00A76DAB"/>
    <w:rsid w:val="00A772DF"/>
    <w:rsid w:val="00A77433"/>
    <w:rsid w:val="00A77859"/>
    <w:rsid w:val="00A77E15"/>
    <w:rsid w:val="00A77E68"/>
    <w:rsid w:val="00A83A87"/>
    <w:rsid w:val="00A842F5"/>
    <w:rsid w:val="00A843D4"/>
    <w:rsid w:val="00A860C3"/>
    <w:rsid w:val="00A863B7"/>
    <w:rsid w:val="00A86559"/>
    <w:rsid w:val="00A86818"/>
    <w:rsid w:val="00A869C9"/>
    <w:rsid w:val="00A86F7D"/>
    <w:rsid w:val="00A86FF9"/>
    <w:rsid w:val="00A8716B"/>
    <w:rsid w:val="00A872DF"/>
    <w:rsid w:val="00A879B9"/>
    <w:rsid w:val="00A90374"/>
    <w:rsid w:val="00A913FF"/>
    <w:rsid w:val="00A919E4"/>
    <w:rsid w:val="00A91CC5"/>
    <w:rsid w:val="00A92301"/>
    <w:rsid w:val="00A9288C"/>
    <w:rsid w:val="00A92BAD"/>
    <w:rsid w:val="00A92EF4"/>
    <w:rsid w:val="00A933A8"/>
    <w:rsid w:val="00A93C2D"/>
    <w:rsid w:val="00A9420E"/>
    <w:rsid w:val="00A946F5"/>
    <w:rsid w:val="00A94BE7"/>
    <w:rsid w:val="00A9536F"/>
    <w:rsid w:val="00A95516"/>
    <w:rsid w:val="00A95EBB"/>
    <w:rsid w:val="00A964EE"/>
    <w:rsid w:val="00A96553"/>
    <w:rsid w:val="00A9677A"/>
    <w:rsid w:val="00A96B06"/>
    <w:rsid w:val="00A96FA5"/>
    <w:rsid w:val="00A97297"/>
    <w:rsid w:val="00AA01A3"/>
    <w:rsid w:val="00AA0AF9"/>
    <w:rsid w:val="00AA0C6D"/>
    <w:rsid w:val="00AA0F3D"/>
    <w:rsid w:val="00AA166F"/>
    <w:rsid w:val="00AA174D"/>
    <w:rsid w:val="00AA19AD"/>
    <w:rsid w:val="00AA219A"/>
    <w:rsid w:val="00AA273E"/>
    <w:rsid w:val="00AA2CB8"/>
    <w:rsid w:val="00AA2D3B"/>
    <w:rsid w:val="00AA2F79"/>
    <w:rsid w:val="00AA37B5"/>
    <w:rsid w:val="00AA3BCE"/>
    <w:rsid w:val="00AA3DFF"/>
    <w:rsid w:val="00AA4A3F"/>
    <w:rsid w:val="00AA4C0A"/>
    <w:rsid w:val="00AA4DB9"/>
    <w:rsid w:val="00AA4F96"/>
    <w:rsid w:val="00AA5BEB"/>
    <w:rsid w:val="00AA6072"/>
    <w:rsid w:val="00AA66D3"/>
    <w:rsid w:val="00AA68D6"/>
    <w:rsid w:val="00AA6E15"/>
    <w:rsid w:val="00AA6F72"/>
    <w:rsid w:val="00AA7081"/>
    <w:rsid w:val="00AA73DB"/>
    <w:rsid w:val="00AA7766"/>
    <w:rsid w:val="00AA7A28"/>
    <w:rsid w:val="00AB0102"/>
    <w:rsid w:val="00AB0248"/>
    <w:rsid w:val="00AB04A2"/>
    <w:rsid w:val="00AB071B"/>
    <w:rsid w:val="00AB1095"/>
    <w:rsid w:val="00AB1398"/>
    <w:rsid w:val="00AB24B5"/>
    <w:rsid w:val="00AB3D9E"/>
    <w:rsid w:val="00AB42BE"/>
    <w:rsid w:val="00AB4B17"/>
    <w:rsid w:val="00AB4D99"/>
    <w:rsid w:val="00AB5689"/>
    <w:rsid w:val="00AB5ED3"/>
    <w:rsid w:val="00AB6898"/>
    <w:rsid w:val="00AB72D9"/>
    <w:rsid w:val="00AB7634"/>
    <w:rsid w:val="00AB7953"/>
    <w:rsid w:val="00AB7C7F"/>
    <w:rsid w:val="00AC0995"/>
    <w:rsid w:val="00AC1140"/>
    <w:rsid w:val="00AC17D2"/>
    <w:rsid w:val="00AC2057"/>
    <w:rsid w:val="00AC261D"/>
    <w:rsid w:val="00AC2F8B"/>
    <w:rsid w:val="00AC369E"/>
    <w:rsid w:val="00AC38BB"/>
    <w:rsid w:val="00AC3910"/>
    <w:rsid w:val="00AC3B52"/>
    <w:rsid w:val="00AC3E13"/>
    <w:rsid w:val="00AC48BD"/>
    <w:rsid w:val="00AC4FD5"/>
    <w:rsid w:val="00AC5581"/>
    <w:rsid w:val="00AC5BFD"/>
    <w:rsid w:val="00AC5E05"/>
    <w:rsid w:val="00AC60A2"/>
    <w:rsid w:val="00AC6230"/>
    <w:rsid w:val="00AC71C7"/>
    <w:rsid w:val="00AC75D4"/>
    <w:rsid w:val="00AC7AD4"/>
    <w:rsid w:val="00AD0310"/>
    <w:rsid w:val="00AD0A39"/>
    <w:rsid w:val="00AD0B6D"/>
    <w:rsid w:val="00AD11A1"/>
    <w:rsid w:val="00AD158A"/>
    <w:rsid w:val="00AD1941"/>
    <w:rsid w:val="00AD1E7D"/>
    <w:rsid w:val="00AD2A5C"/>
    <w:rsid w:val="00AD2BF0"/>
    <w:rsid w:val="00AD39CD"/>
    <w:rsid w:val="00AD41A4"/>
    <w:rsid w:val="00AD41DE"/>
    <w:rsid w:val="00AD5092"/>
    <w:rsid w:val="00AD5275"/>
    <w:rsid w:val="00AD58ED"/>
    <w:rsid w:val="00AD6602"/>
    <w:rsid w:val="00AD6894"/>
    <w:rsid w:val="00AD7123"/>
    <w:rsid w:val="00AD72F6"/>
    <w:rsid w:val="00AD7B94"/>
    <w:rsid w:val="00AD7BB0"/>
    <w:rsid w:val="00AD7E6A"/>
    <w:rsid w:val="00AD7F32"/>
    <w:rsid w:val="00AE01B2"/>
    <w:rsid w:val="00AE0565"/>
    <w:rsid w:val="00AE079F"/>
    <w:rsid w:val="00AE0C7D"/>
    <w:rsid w:val="00AE1283"/>
    <w:rsid w:val="00AE18E3"/>
    <w:rsid w:val="00AE19A2"/>
    <w:rsid w:val="00AE2106"/>
    <w:rsid w:val="00AE2951"/>
    <w:rsid w:val="00AE2C3B"/>
    <w:rsid w:val="00AE364A"/>
    <w:rsid w:val="00AE39B3"/>
    <w:rsid w:val="00AE43CC"/>
    <w:rsid w:val="00AE7259"/>
    <w:rsid w:val="00AE7424"/>
    <w:rsid w:val="00AE755E"/>
    <w:rsid w:val="00AE760C"/>
    <w:rsid w:val="00AE7F92"/>
    <w:rsid w:val="00AF0492"/>
    <w:rsid w:val="00AF04C2"/>
    <w:rsid w:val="00AF1275"/>
    <w:rsid w:val="00AF12F5"/>
    <w:rsid w:val="00AF130A"/>
    <w:rsid w:val="00AF1421"/>
    <w:rsid w:val="00AF15C1"/>
    <w:rsid w:val="00AF1941"/>
    <w:rsid w:val="00AF271A"/>
    <w:rsid w:val="00AF35C8"/>
    <w:rsid w:val="00AF41F1"/>
    <w:rsid w:val="00AF456B"/>
    <w:rsid w:val="00AF486E"/>
    <w:rsid w:val="00AF4C4E"/>
    <w:rsid w:val="00AF5215"/>
    <w:rsid w:val="00AF56A6"/>
    <w:rsid w:val="00AF57E5"/>
    <w:rsid w:val="00AF5877"/>
    <w:rsid w:val="00AF5AD8"/>
    <w:rsid w:val="00AF66DE"/>
    <w:rsid w:val="00AF679A"/>
    <w:rsid w:val="00AF713F"/>
    <w:rsid w:val="00AF77CF"/>
    <w:rsid w:val="00B00C53"/>
    <w:rsid w:val="00B00FFE"/>
    <w:rsid w:val="00B0122E"/>
    <w:rsid w:val="00B01507"/>
    <w:rsid w:val="00B02709"/>
    <w:rsid w:val="00B02934"/>
    <w:rsid w:val="00B02BF3"/>
    <w:rsid w:val="00B02DA3"/>
    <w:rsid w:val="00B02EA8"/>
    <w:rsid w:val="00B02EC0"/>
    <w:rsid w:val="00B037AD"/>
    <w:rsid w:val="00B03E0A"/>
    <w:rsid w:val="00B0417D"/>
    <w:rsid w:val="00B0450F"/>
    <w:rsid w:val="00B04B4A"/>
    <w:rsid w:val="00B04E25"/>
    <w:rsid w:val="00B05064"/>
    <w:rsid w:val="00B05950"/>
    <w:rsid w:val="00B071DA"/>
    <w:rsid w:val="00B0730B"/>
    <w:rsid w:val="00B10D34"/>
    <w:rsid w:val="00B11322"/>
    <w:rsid w:val="00B11A28"/>
    <w:rsid w:val="00B11D91"/>
    <w:rsid w:val="00B120D1"/>
    <w:rsid w:val="00B1216F"/>
    <w:rsid w:val="00B1236F"/>
    <w:rsid w:val="00B130DA"/>
    <w:rsid w:val="00B13563"/>
    <w:rsid w:val="00B13ADE"/>
    <w:rsid w:val="00B13AF2"/>
    <w:rsid w:val="00B14116"/>
    <w:rsid w:val="00B1417C"/>
    <w:rsid w:val="00B146A6"/>
    <w:rsid w:val="00B148A0"/>
    <w:rsid w:val="00B14BDE"/>
    <w:rsid w:val="00B14F41"/>
    <w:rsid w:val="00B157A9"/>
    <w:rsid w:val="00B158FC"/>
    <w:rsid w:val="00B15F67"/>
    <w:rsid w:val="00B17B0F"/>
    <w:rsid w:val="00B20639"/>
    <w:rsid w:val="00B2125E"/>
    <w:rsid w:val="00B21DA1"/>
    <w:rsid w:val="00B21FBD"/>
    <w:rsid w:val="00B233F8"/>
    <w:rsid w:val="00B23C31"/>
    <w:rsid w:val="00B23C8C"/>
    <w:rsid w:val="00B244A0"/>
    <w:rsid w:val="00B24FA4"/>
    <w:rsid w:val="00B25009"/>
    <w:rsid w:val="00B25615"/>
    <w:rsid w:val="00B25978"/>
    <w:rsid w:val="00B25A99"/>
    <w:rsid w:val="00B26FE9"/>
    <w:rsid w:val="00B272AB"/>
    <w:rsid w:val="00B27CAE"/>
    <w:rsid w:val="00B27DF5"/>
    <w:rsid w:val="00B3004C"/>
    <w:rsid w:val="00B30133"/>
    <w:rsid w:val="00B3038B"/>
    <w:rsid w:val="00B30BEE"/>
    <w:rsid w:val="00B31025"/>
    <w:rsid w:val="00B311AA"/>
    <w:rsid w:val="00B312E3"/>
    <w:rsid w:val="00B31B30"/>
    <w:rsid w:val="00B3202F"/>
    <w:rsid w:val="00B3265B"/>
    <w:rsid w:val="00B32CE5"/>
    <w:rsid w:val="00B32F26"/>
    <w:rsid w:val="00B3320F"/>
    <w:rsid w:val="00B334A3"/>
    <w:rsid w:val="00B33956"/>
    <w:rsid w:val="00B34282"/>
    <w:rsid w:val="00B35991"/>
    <w:rsid w:val="00B35F26"/>
    <w:rsid w:val="00B37199"/>
    <w:rsid w:val="00B372AF"/>
    <w:rsid w:val="00B37FE1"/>
    <w:rsid w:val="00B40821"/>
    <w:rsid w:val="00B40829"/>
    <w:rsid w:val="00B40DB5"/>
    <w:rsid w:val="00B4124B"/>
    <w:rsid w:val="00B41C94"/>
    <w:rsid w:val="00B429CA"/>
    <w:rsid w:val="00B43CC2"/>
    <w:rsid w:val="00B44232"/>
    <w:rsid w:val="00B442FD"/>
    <w:rsid w:val="00B44614"/>
    <w:rsid w:val="00B44B51"/>
    <w:rsid w:val="00B4537A"/>
    <w:rsid w:val="00B455D5"/>
    <w:rsid w:val="00B456FF"/>
    <w:rsid w:val="00B45F2A"/>
    <w:rsid w:val="00B46151"/>
    <w:rsid w:val="00B464D2"/>
    <w:rsid w:val="00B474FD"/>
    <w:rsid w:val="00B47A9F"/>
    <w:rsid w:val="00B47C82"/>
    <w:rsid w:val="00B50D9B"/>
    <w:rsid w:val="00B50FF3"/>
    <w:rsid w:val="00B513E1"/>
    <w:rsid w:val="00B514AF"/>
    <w:rsid w:val="00B514C7"/>
    <w:rsid w:val="00B51805"/>
    <w:rsid w:val="00B51D68"/>
    <w:rsid w:val="00B51FA4"/>
    <w:rsid w:val="00B52C76"/>
    <w:rsid w:val="00B53295"/>
    <w:rsid w:val="00B53BF4"/>
    <w:rsid w:val="00B53F02"/>
    <w:rsid w:val="00B5458E"/>
    <w:rsid w:val="00B55362"/>
    <w:rsid w:val="00B558E1"/>
    <w:rsid w:val="00B56100"/>
    <w:rsid w:val="00B562BB"/>
    <w:rsid w:val="00B56A1B"/>
    <w:rsid w:val="00B56A6D"/>
    <w:rsid w:val="00B574BA"/>
    <w:rsid w:val="00B601B6"/>
    <w:rsid w:val="00B602B5"/>
    <w:rsid w:val="00B6098F"/>
    <w:rsid w:val="00B609FB"/>
    <w:rsid w:val="00B61246"/>
    <w:rsid w:val="00B61560"/>
    <w:rsid w:val="00B623D3"/>
    <w:rsid w:val="00B6346E"/>
    <w:rsid w:val="00B637BC"/>
    <w:rsid w:val="00B6408A"/>
    <w:rsid w:val="00B644EB"/>
    <w:rsid w:val="00B6471D"/>
    <w:rsid w:val="00B64FC5"/>
    <w:rsid w:val="00B64FCB"/>
    <w:rsid w:val="00B65417"/>
    <w:rsid w:val="00B666DF"/>
    <w:rsid w:val="00B67FC5"/>
    <w:rsid w:val="00B70E39"/>
    <w:rsid w:val="00B720E7"/>
    <w:rsid w:val="00B72B14"/>
    <w:rsid w:val="00B73E95"/>
    <w:rsid w:val="00B743EC"/>
    <w:rsid w:val="00B74DC1"/>
    <w:rsid w:val="00B74E12"/>
    <w:rsid w:val="00B75243"/>
    <w:rsid w:val="00B75CAB"/>
    <w:rsid w:val="00B766FC"/>
    <w:rsid w:val="00B76C0A"/>
    <w:rsid w:val="00B76E9B"/>
    <w:rsid w:val="00B80645"/>
    <w:rsid w:val="00B806B1"/>
    <w:rsid w:val="00B80893"/>
    <w:rsid w:val="00B81149"/>
    <w:rsid w:val="00B817AE"/>
    <w:rsid w:val="00B81BE0"/>
    <w:rsid w:val="00B81CE2"/>
    <w:rsid w:val="00B81F81"/>
    <w:rsid w:val="00B82043"/>
    <w:rsid w:val="00B823EC"/>
    <w:rsid w:val="00B828F1"/>
    <w:rsid w:val="00B829CF"/>
    <w:rsid w:val="00B83699"/>
    <w:rsid w:val="00B83A07"/>
    <w:rsid w:val="00B8416C"/>
    <w:rsid w:val="00B842B4"/>
    <w:rsid w:val="00B849C5"/>
    <w:rsid w:val="00B8510C"/>
    <w:rsid w:val="00B85161"/>
    <w:rsid w:val="00B85629"/>
    <w:rsid w:val="00B86D5B"/>
    <w:rsid w:val="00B904EC"/>
    <w:rsid w:val="00B9054E"/>
    <w:rsid w:val="00B907CE"/>
    <w:rsid w:val="00B90A1F"/>
    <w:rsid w:val="00B91133"/>
    <w:rsid w:val="00B912A1"/>
    <w:rsid w:val="00B920C3"/>
    <w:rsid w:val="00B92481"/>
    <w:rsid w:val="00B92917"/>
    <w:rsid w:val="00B92C4A"/>
    <w:rsid w:val="00B93944"/>
    <w:rsid w:val="00B941CE"/>
    <w:rsid w:val="00B94455"/>
    <w:rsid w:val="00B944F4"/>
    <w:rsid w:val="00B950C0"/>
    <w:rsid w:val="00B952CA"/>
    <w:rsid w:val="00B95353"/>
    <w:rsid w:val="00B9548F"/>
    <w:rsid w:val="00B95CC9"/>
    <w:rsid w:val="00B96256"/>
    <w:rsid w:val="00B97847"/>
    <w:rsid w:val="00B97F63"/>
    <w:rsid w:val="00BA02FD"/>
    <w:rsid w:val="00BA09CD"/>
    <w:rsid w:val="00BA0B68"/>
    <w:rsid w:val="00BA0D82"/>
    <w:rsid w:val="00BA10A9"/>
    <w:rsid w:val="00BA14A8"/>
    <w:rsid w:val="00BA1879"/>
    <w:rsid w:val="00BA1AF1"/>
    <w:rsid w:val="00BA1B95"/>
    <w:rsid w:val="00BA1CE9"/>
    <w:rsid w:val="00BA271C"/>
    <w:rsid w:val="00BA2B0D"/>
    <w:rsid w:val="00BA2C15"/>
    <w:rsid w:val="00BA2DEE"/>
    <w:rsid w:val="00BA3B5C"/>
    <w:rsid w:val="00BA3DED"/>
    <w:rsid w:val="00BA3F47"/>
    <w:rsid w:val="00BA4353"/>
    <w:rsid w:val="00BA43CC"/>
    <w:rsid w:val="00BA4F71"/>
    <w:rsid w:val="00BA5185"/>
    <w:rsid w:val="00BA5296"/>
    <w:rsid w:val="00BA55AF"/>
    <w:rsid w:val="00BA5647"/>
    <w:rsid w:val="00BA588D"/>
    <w:rsid w:val="00BA5988"/>
    <w:rsid w:val="00BA5D59"/>
    <w:rsid w:val="00BA5DED"/>
    <w:rsid w:val="00BA607D"/>
    <w:rsid w:val="00BA7487"/>
    <w:rsid w:val="00BA7546"/>
    <w:rsid w:val="00BA7D1F"/>
    <w:rsid w:val="00BA7D42"/>
    <w:rsid w:val="00BB04FE"/>
    <w:rsid w:val="00BB0937"/>
    <w:rsid w:val="00BB2249"/>
    <w:rsid w:val="00BB2311"/>
    <w:rsid w:val="00BB34D4"/>
    <w:rsid w:val="00BB3B33"/>
    <w:rsid w:val="00BB3B51"/>
    <w:rsid w:val="00BB3CDD"/>
    <w:rsid w:val="00BB3DF5"/>
    <w:rsid w:val="00BB4817"/>
    <w:rsid w:val="00BB4A48"/>
    <w:rsid w:val="00BB4B72"/>
    <w:rsid w:val="00BB5577"/>
    <w:rsid w:val="00BB5E1E"/>
    <w:rsid w:val="00BB60A9"/>
    <w:rsid w:val="00BB69E0"/>
    <w:rsid w:val="00BB6A6A"/>
    <w:rsid w:val="00BB6ECB"/>
    <w:rsid w:val="00BC0F44"/>
    <w:rsid w:val="00BC221D"/>
    <w:rsid w:val="00BC231B"/>
    <w:rsid w:val="00BC2958"/>
    <w:rsid w:val="00BC2981"/>
    <w:rsid w:val="00BC2E63"/>
    <w:rsid w:val="00BC32FD"/>
    <w:rsid w:val="00BC33B6"/>
    <w:rsid w:val="00BC3BDE"/>
    <w:rsid w:val="00BC3C0E"/>
    <w:rsid w:val="00BC3F89"/>
    <w:rsid w:val="00BC405A"/>
    <w:rsid w:val="00BC471A"/>
    <w:rsid w:val="00BC505E"/>
    <w:rsid w:val="00BC5A11"/>
    <w:rsid w:val="00BC63B2"/>
    <w:rsid w:val="00BC6709"/>
    <w:rsid w:val="00BC6C45"/>
    <w:rsid w:val="00BC6CE1"/>
    <w:rsid w:val="00BC7A5F"/>
    <w:rsid w:val="00BD03E8"/>
    <w:rsid w:val="00BD0511"/>
    <w:rsid w:val="00BD05E8"/>
    <w:rsid w:val="00BD0C4D"/>
    <w:rsid w:val="00BD0D9B"/>
    <w:rsid w:val="00BD1093"/>
    <w:rsid w:val="00BD126C"/>
    <w:rsid w:val="00BD16A5"/>
    <w:rsid w:val="00BD24FD"/>
    <w:rsid w:val="00BD3E6C"/>
    <w:rsid w:val="00BD4836"/>
    <w:rsid w:val="00BD4939"/>
    <w:rsid w:val="00BD4C5F"/>
    <w:rsid w:val="00BD5036"/>
    <w:rsid w:val="00BD5792"/>
    <w:rsid w:val="00BD57D4"/>
    <w:rsid w:val="00BD645D"/>
    <w:rsid w:val="00BD692B"/>
    <w:rsid w:val="00BD6AC5"/>
    <w:rsid w:val="00BD6C74"/>
    <w:rsid w:val="00BD7271"/>
    <w:rsid w:val="00BD79BE"/>
    <w:rsid w:val="00BE005F"/>
    <w:rsid w:val="00BE06A4"/>
    <w:rsid w:val="00BE0943"/>
    <w:rsid w:val="00BE177D"/>
    <w:rsid w:val="00BE17D9"/>
    <w:rsid w:val="00BE1ABE"/>
    <w:rsid w:val="00BE1CB0"/>
    <w:rsid w:val="00BE1E61"/>
    <w:rsid w:val="00BE23EA"/>
    <w:rsid w:val="00BE293D"/>
    <w:rsid w:val="00BE3059"/>
    <w:rsid w:val="00BE420F"/>
    <w:rsid w:val="00BE423A"/>
    <w:rsid w:val="00BE519A"/>
    <w:rsid w:val="00BE51CA"/>
    <w:rsid w:val="00BE5596"/>
    <w:rsid w:val="00BE5A46"/>
    <w:rsid w:val="00BE5AAF"/>
    <w:rsid w:val="00BE5B68"/>
    <w:rsid w:val="00BE5F83"/>
    <w:rsid w:val="00BE63F2"/>
    <w:rsid w:val="00BE64CA"/>
    <w:rsid w:val="00BE6761"/>
    <w:rsid w:val="00BE716A"/>
    <w:rsid w:val="00BE747C"/>
    <w:rsid w:val="00BF03E4"/>
    <w:rsid w:val="00BF0D2B"/>
    <w:rsid w:val="00BF0E85"/>
    <w:rsid w:val="00BF1127"/>
    <w:rsid w:val="00BF12B6"/>
    <w:rsid w:val="00BF1A68"/>
    <w:rsid w:val="00BF243F"/>
    <w:rsid w:val="00BF306F"/>
    <w:rsid w:val="00BF3A4F"/>
    <w:rsid w:val="00BF42C8"/>
    <w:rsid w:val="00BF470C"/>
    <w:rsid w:val="00BF4852"/>
    <w:rsid w:val="00BF4CE8"/>
    <w:rsid w:val="00BF4CFE"/>
    <w:rsid w:val="00BF4E9D"/>
    <w:rsid w:val="00BF5380"/>
    <w:rsid w:val="00BF5916"/>
    <w:rsid w:val="00BF61CE"/>
    <w:rsid w:val="00BF67AC"/>
    <w:rsid w:val="00BF6948"/>
    <w:rsid w:val="00BF6DE9"/>
    <w:rsid w:val="00BF7289"/>
    <w:rsid w:val="00C00EF1"/>
    <w:rsid w:val="00C022E1"/>
    <w:rsid w:val="00C02D17"/>
    <w:rsid w:val="00C04056"/>
    <w:rsid w:val="00C04F76"/>
    <w:rsid w:val="00C057BE"/>
    <w:rsid w:val="00C05BAC"/>
    <w:rsid w:val="00C05BB3"/>
    <w:rsid w:val="00C0649A"/>
    <w:rsid w:val="00C0649F"/>
    <w:rsid w:val="00C07177"/>
    <w:rsid w:val="00C075F5"/>
    <w:rsid w:val="00C075F7"/>
    <w:rsid w:val="00C076E8"/>
    <w:rsid w:val="00C0774A"/>
    <w:rsid w:val="00C07794"/>
    <w:rsid w:val="00C07E0F"/>
    <w:rsid w:val="00C07F79"/>
    <w:rsid w:val="00C10572"/>
    <w:rsid w:val="00C1163F"/>
    <w:rsid w:val="00C120F1"/>
    <w:rsid w:val="00C127A7"/>
    <w:rsid w:val="00C136E1"/>
    <w:rsid w:val="00C13830"/>
    <w:rsid w:val="00C13F80"/>
    <w:rsid w:val="00C148AB"/>
    <w:rsid w:val="00C14A74"/>
    <w:rsid w:val="00C1539E"/>
    <w:rsid w:val="00C15800"/>
    <w:rsid w:val="00C159A3"/>
    <w:rsid w:val="00C15ABC"/>
    <w:rsid w:val="00C15E1E"/>
    <w:rsid w:val="00C16614"/>
    <w:rsid w:val="00C16C35"/>
    <w:rsid w:val="00C16CB2"/>
    <w:rsid w:val="00C16EBE"/>
    <w:rsid w:val="00C170F9"/>
    <w:rsid w:val="00C1744F"/>
    <w:rsid w:val="00C175E4"/>
    <w:rsid w:val="00C176F6"/>
    <w:rsid w:val="00C17D2B"/>
    <w:rsid w:val="00C17D9B"/>
    <w:rsid w:val="00C17EC4"/>
    <w:rsid w:val="00C20AAD"/>
    <w:rsid w:val="00C212EC"/>
    <w:rsid w:val="00C217BE"/>
    <w:rsid w:val="00C2184B"/>
    <w:rsid w:val="00C21B09"/>
    <w:rsid w:val="00C21B45"/>
    <w:rsid w:val="00C21F66"/>
    <w:rsid w:val="00C2244B"/>
    <w:rsid w:val="00C2328B"/>
    <w:rsid w:val="00C239D0"/>
    <w:rsid w:val="00C2414A"/>
    <w:rsid w:val="00C2485D"/>
    <w:rsid w:val="00C248AD"/>
    <w:rsid w:val="00C24AB6"/>
    <w:rsid w:val="00C24D9F"/>
    <w:rsid w:val="00C25549"/>
    <w:rsid w:val="00C274ED"/>
    <w:rsid w:val="00C27ED9"/>
    <w:rsid w:val="00C30BD3"/>
    <w:rsid w:val="00C31BFC"/>
    <w:rsid w:val="00C32276"/>
    <w:rsid w:val="00C326E6"/>
    <w:rsid w:val="00C32D16"/>
    <w:rsid w:val="00C33D38"/>
    <w:rsid w:val="00C342E7"/>
    <w:rsid w:val="00C34687"/>
    <w:rsid w:val="00C36359"/>
    <w:rsid w:val="00C37374"/>
    <w:rsid w:val="00C375AB"/>
    <w:rsid w:val="00C37C80"/>
    <w:rsid w:val="00C4058F"/>
    <w:rsid w:val="00C40664"/>
    <w:rsid w:val="00C40949"/>
    <w:rsid w:val="00C40B8A"/>
    <w:rsid w:val="00C4110B"/>
    <w:rsid w:val="00C4184A"/>
    <w:rsid w:val="00C41865"/>
    <w:rsid w:val="00C41A64"/>
    <w:rsid w:val="00C41C73"/>
    <w:rsid w:val="00C41DF7"/>
    <w:rsid w:val="00C421D6"/>
    <w:rsid w:val="00C42407"/>
    <w:rsid w:val="00C42CEA"/>
    <w:rsid w:val="00C43DCE"/>
    <w:rsid w:val="00C4459B"/>
    <w:rsid w:val="00C44901"/>
    <w:rsid w:val="00C44B38"/>
    <w:rsid w:val="00C46284"/>
    <w:rsid w:val="00C462DE"/>
    <w:rsid w:val="00C468F5"/>
    <w:rsid w:val="00C46E88"/>
    <w:rsid w:val="00C46EC1"/>
    <w:rsid w:val="00C4752D"/>
    <w:rsid w:val="00C47AA2"/>
    <w:rsid w:val="00C47B80"/>
    <w:rsid w:val="00C47C2C"/>
    <w:rsid w:val="00C5010C"/>
    <w:rsid w:val="00C5036A"/>
    <w:rsid w:val="00C504F2"/>
    <w:rsid w:val="00C508B2"/>
    <w:rsid w:val="00C50A83"/>
    <w:rsid w:val="00C50DFD"/>
    <w:rsid w:val="00C518D4"/>
    <w:rsid w:val="00C51A30"/>
    <w:rsid w:val="00C51AF8"/>
    <w:rsid w:val="00C52B19"/>
    <w:rsid w:val="00C52D17"/>
    <w:rsid w:val="00C52E6E"/>
    <w:rsid w:val="00C52EBE"/>
    <w:rsid w:val="00C535D8"/>
    <w:rsid w:val="00C544A3"/>
    <w:rsid w:val="00C54950"/>
    <w:rsid w:val="00C54E2D"/>
    <w:rsid w:val="00C54F27"/>
    <w:rsid w:val="00C551F3"/>
    <w:rsid w:val="00C55B34"/>
    <w:rsid w:val="00C562B9"/>
    <w:rsid w:val="00C56A9E"/>
    <w:rsid w:val="00C56FF0"/>
    <w:rsid w:val="00C579D6"/>
    <w:rsid w:val="00C57BD7"/>
    <w:rsid w:val="00C57DB9"/>
    <w:rsid w:val="00C57EB6"/>
    <w:rsid w:val="00C60509"/>
    <w:rsid w:val="00C611A2"/>
    <w:rsid w:val="00C61366"/>
    <w:rsid w:val="00C61B65"/>
    <w:rsid w:val="00C61B86"/>
    <w:rsid w:val="00C635E5"/>
    <w:rsid w:val="00C6381E"/>
    <w:rsid w:val="00C63D80"/>
    <w:rsid w:val="00C63E45"/>
    <w:rsid w:val="00C63EFE"/>
    <w:rsid w:val="00C64838"/>
    <w:rsid w:val="00C648DA"/>
    <w:rsid w:val="00C651BC"/>
    <w:rsid w:val="00C655B2"/>
    <w:rsid w:val="00C6561D"/>
    <w:rsid w:val="00C66103"/>
    <w:rsid w:val="00C666E7"/>
    <w:rsid w:val="00C66850"/>
    <w:rsid w:val="00C66CA6"/>
    <w:rsid w:val="00C66F3E"/>
    <w:rsid w:val="00C67433"/>
    <w:rsid w:val="00C674DF"/>
    <w:rsid w:val="00C70D2B"/>
    <w:rsid w:val="00C70ED4"/>
    <w:rsid w:val="00C712E1"/>
    <w:rsid w:val="00C7130B"/>
    <w:rsid w:val="00C71E05"/>
    <w:rsid w:val="00C71EA8"/>
    <w:rsid w:val="00C729B8"/>
    <w:rsid w:val="00C72CAA"/>
    <w:rsid w:val="00C72DC4"/>
    <w:rsid w:val="00C7320C"/>
    <w:rsid w:val="00C73CD9"/>
    <w:rsid w:val="00C7419D"/>
    <w:rsid w:val="00C7422A"/>
    <w:rsid w:val="00C74623"/>
    <w:rsid w:val="00C74C51"/>
    <w:rsid w:val="00C755AD"/>
    <w:rsid w:val="00C757E7"/>
    <w:rsid w:val="00C75B60"/>
    <w:rsid w:val="00C76810"/>
    <w:rsid w:val="00C76BC6"/>
    <w:rsid w:val="00C800A9"/>
    <w:rsid w:val="00C8087A"/>
    <w:rsid w:val="00C81153"/>
    <w:rsid w:val="00C8186B"/>
    <w:rsid w:val="00C81EFA"/>
    <w:rsid w:val="00C837AA"/>
    <w:rsid w:val="00C84012"/>
    <w:rsid w:val="00C844B6"/>
    <w:rsid w:val="00C8476E"/>
    <w:rsid w:val="00C84B01"/>
    <w:rsid w:val="00C85276"/>
    <w:rsid w:val="00C852DB"/>
    <w:rsid w:val="00C86791"/>
    <w:rsid w:val="00C86CE4"/>
    <w:rsid w:val="00C87189"/>
    <w:rsid w:val="00C876FA"/>
    <w:rsid w:val="00C87D59"/>
    <w:rsid w:val="00C90031"/>
    <w:rsid w:val="00C906E2"/>
    <w:rsid w:val="00C90A33"/>
    <w:rsid w:val="00C910BD"/>
    <w:rsid w:val="00C91C82"/>
    <w:rsid w:val="00C929AC"/>
    <w:rsid w:val="00C92AB4"/>
    <w:rsid w:val="00C92CC3"/>
    <w:rsid w:val="00C92E1F"/>
    <w:rsid w:val="00C93865"/>
    <w:rsid w:val="00C94060"/>
    <w:rsid w:val="00C94398"/>
    <w:rsid w:val="00C9484D"/>
    <w:rsid w:val="00C95430"/>
    <w:rsid w:val="00C95FE5"/>
    <w:rsid w:val="00C96241"/>
    <w:rsid w:val="00C96412"/>
    <w:rsid w:val="00C964BC"/>
    <w:rsid w:val="00C965B6"/>
    <w:rsid w:val="00C9726E"/>
    <w:rsid w:val="00C973D4"/>
    <w:rsid w:val="00C974F7"/>
    <w:rsid w:val="00C97B1F"/>
    <w:rsid w:val="00CA037E"/>
    <w:rsid w:val="00CA0B82"/>
    <w:rsid w:val="00CA12ED"/>
    <w:rsid w:val="00CA1498"/>
    <w:rsid w:val="00CA14E3"/>
    <w:rsid w:val="00CA2118"/>
    <w:rsid w:val="00CA2CA4"/>
    <w:rsid w:val="00CA3C32"/>
    <w:rsid w:val="00CA3F19"/>
    <w:rsid w:val="00CA510D"/>
    <w:rsid w:val="00CA5896"/>
    <w:rsid w:val="00CA5A4D"/>
    <w:rsid w:val="00CA5E15"/>
    <w:rsid w:val="00CA6210"/>
    <w:rsid w:val="00CA6848"/>
    <w:rsid w:val="00CA6C14"/>
    <w:rsid w:val="00CA749C"/>
    <w:rsid w:val="00CA7A05"/>
    <w:rsid w:val="00CB06F8"/>
    <w:rsid w:val="00CB0907"/>
    <w:rsid w:val="00CB0B7A"/>
    <w:rsid w:val="00CB138E"/>
    <w:rsid w:val="00CB1634"/>
    <w:rsid w:val="00CB18AB"/>
    <w:rsid w:val="00CB2319"/>
    <w:rsid w:val="00CB2657"/>
    <w:rsid w:val="00CB3696"/>
    <w:rsid w:val="00CB3811"/>
    <w:rsid w:val="00CB454F"/>
    <w:rsid w:val="00CB4C7E"/>
    <w:rsid w:val="00CB56E9"/>
    <w:rsid w:val="00CB5818"/>
    <w:rsid w:val="00CB5A89"/>
    <w:rsid w:val="00CB6732"/>
    <w:rsid w:val="00CB6897"/>
    <w:rsid w:val="00CB6907"/>
    <w:rsid w:val="00CB6C37"/>
    <w:rsid w:val="00CB78C0"/>
    <w:rsid w:val="00CB7D0D"/>
    <w:rsid w:val="00CB7F1A"/>
    <w:rsid w:val="00CC00F2"/>
    <w:rsid w:val="00CC06FE"/>
    <w:rsid w:val="00CC09BC"/>
    <w:rsid w:val="00CC0A01"/>
    <w:rsid w:val="00CC1070"/>
    <w:rsid w:val="00CC1159"/>
    <w:rsid w:val="00CC1B99"/>
    <w:rsid w:val="00CC26EE"/>
    <w:rsid w:val="00CC32B6"/>
    <w:rsid w:val="00CC4497"/>
    <w:rsid w:val="00CC45D2"/>
    <w:rsid w:val="00CC479E"/>
    <w:rsid w:val="00CC4F36"/>
    <w:rsid w:val="00CC5711"/>
    <w:rsid w:val="00CC5E23"/>
    <w:rsid w:val="00CC5F9B"/>
    <w:rsid w:val="00CC6133"/>
    <w:rsid w:val="00CC61C7"/>
    <w:rsid w:val="00CC61CF"/>
    <w:rsid w:val="00CC6802"/>
    <w:rsid w:val="00CC684A"/>
    <w:rsid w:val="00CC6A32"/>
    <w:rsid w:val="00CC6A41"/>
    <w:rsid w:val="00CC7A6B"/>
    <w:rsid w:val="00CC7EA9"/>
    <w:rsid w:val="00CD004C"/>
    <w:rsid w:val="00CD0394"/>
    <w:rsid w:val="00CD0DC0"/>
    <w:rsid w:val="00CD18FC"/>
    <w:rsid w:val="00CD1977"/>
    <w:rsid w:val="00CD27BE"/>
    <w:rsid w:val="00CD3124"/>
    <w:rsid w:val="00CD3559"/>
    <w:rsid w:val="00CD37F4"/>
    <w:rsid w:val="00CD38E6"/>
    <w:rsid w:val="00CD3B83"/>
    <w:rsid w:val="00CD3E24"/>
    <w:rsid w:val="00CD4505"/>
    <w:rsid w:val="00CD4756"/>
    <w:rsid w:val="00CD4C28"/>
    <w:rsid w:val="00CD4E86"/>
    <w:rsid w:val="00CD4EF3"/>
    <w:rsid w:val="00CD51E0"/>
    <w:rsid w:val="00CD56E9"/>
    <w:rsid w:val="00CE0942"/>
    <w:rsid w:val="00CE0D13"/>
    <w:rsid w:val="00CE0DC8"/>
    <w:rsid w:val="00CE1510"/>
    <w:rsid w:val="00CE17F2"/>
    <w:rsid w:val="00CE1E70"/>
    <w:rsid w:val="00CE27D3"/>
    <w:rsid w:val="00CE34D3"/>
    <w:rsid w:val="00CE3AF3"/>
    <w:rsid w:val="00CE3B63"/>
    <w:rsid w:val="00CE46C1"/>
    <w:rsid w:val="00CE4D75"/>
    <w:rsid w:val="00CE54BB"/>
    <w:rsid w:val="00CE585E"/>
    <w:rsid w:val="00CE5A21"/>
    <w:rsid w:val="00CE6432"/>
    <w:rsid w:val="00CE6F47"/>
    <w:rsid w:val="00CE7862"/>
    <w:rsid w:val="00CE7BC3"/>
    <w:rsid w:val="00CE7F04"/>
    <w:rsid w:val="00CF0043"/>
    <w:rsid w:val="00CF0B5F"/>
    <w:rsid w:val="00CF14ED"/>
    <w:rsid w:val="00CF16FF"/>
    <w:rsid w:val="00CF27AB"/>
    <w:rsid w:val="00CF2A5D"/>
    <w:rsid w:val="00CF2F3F"/>
    <w:rsid w:val="00CF324E"/>
    <w:rsid w:val="00CF32ED"/>
    <w:rsid w:val="00CF416A"/>
    <w:rsid w:val="00CF4B0C"/>
    <w:rsid w:val="00CF6027"/>
    <w:rsid w:val="00CF6460"/>
    <w:rsid w:val="00CF687E"/>
    <w:rsid w:val="00CF6AF0"/>
    <w:rsid w:val="00CF78E4"/>
    <w:rsid w:val="00D00411"/>
    <w:rsid w:val="00D00886"/>
    <w:rsid w:val="00D0089F"/>
    <w:rsid w:val="00D014F5"/>
    <w:rsid w:val="00D027CE"/>
    <w:rsid w:val="00D02D95"/>
    <w:rsid w:val="00D034C0"/>
    <w:rsid w:val="00D03697"/>
    <w:rsid w:val="00D03C45"/>
    <w:rsid w:val="00D0409A"/>
    <w:rsid w:val="00D04B63"/>
    <w:rsid w:val="00D04DBD"/>
    <w:rsid w:val="00D05BFA"/>
    <w:rsid w:val="00D05CF8"/>
    <w:rsid w:val="00D05E2E"/>
    <w:rsid w:val="00D06418"/>
    <w:rsid w:val="00D06A02"/>
    <w:rsid w:val="00D0782A"/>
    <w:rsid w:val="00D07869"/>
    <w:rsid w:val="00D07AC8"/>
    <w:rsid w:val="00D10605"/>
    <w:rsid w:val="00D10766"/>
    <w:rsid w:val="00D11FE6"/>
    <w:rsid w:val="00D12015"/>
    <w:rsid w:val="00D12424"/>
    <w:rsid w:val="00D12A46"/>
    <w:rsid w:val="00D12E87"/>
    <w:rsid w:val="00D132CD"/>
    <w:rsid w:val="00D1333B"/>
    <w:rsid w:val="00D1366C"/>
    <w:rsid w:val="00D148B3"/>
    <w:rsid w:val="00D14BCD"/>
    <w:rsid w:val="00D14D94"/>
    <w:rsid w:val="00D15040"/>
    <w:rsid w:val="00D153E0"/>
    <w:rsid w:val="00D1574E"/>
    <w:rsid w:val="00D157A9"/>
    <w:rsid w:val="00D15BC8"/>
    <w:rsid w:val="00D15BDC"/>
    <w:rsid w:val="00D15DCD"/>
    <w:rsid w:val="00D16973"/>
    <w:rsid w:val="00D17572"/>
    <w:rsid w:val="00D17581"/>
    <w:rsid w:val="00D1794A"/>
    <w:rsid w:val="00D201E3"/>
    <w:rsid w:val="00D20281"/>
    <w:rsid w:val="00D202D7"/>
    <w:rsid w:val="00D2078C"/>
    <w:rsid w:val="00D215F1"/>
    <w:rsid w:val="00D22502"/>
    <w:rsid w:val="00D22EEB"/>
    <w:rsid w:val="00D2437F"/>
    <w:rsid w:val="00D24847"/>
    <w:rsid w:val="00D250CF"/>
    <w:rsid w:val="00D251D5"/>
    <w:rsid w:val="00D25A18"/>
    <w:rsid w:val="00D25AD1"/>
    <w:rsid w:val="00D25CE3"/>
    <w:rsid w:val="00D26589"/>
    <w:rsid w:val="00D26979"/>
    <w:rsid w:val="00D273E4"/>
    <w:rsid w:val="00D2758D"/>
    <w:rsid w:val="00D27943"/>
    <w:rsid w:val="00D27DEE"/>
    <w:rsid w:val="00D27FC6"/>
    <w:rsid w:val="00D30BC3"/>
    <w:rsid w:val="00D30C4E"/>
    <w:rsid w:val="00D310A3"/>
    <w:rsid w:val="00D3200A"/>
    <w:rsid w:val="00D32119"/>
    <w:rsid w:val="00D32ACE"/>
    <w:rsid w:val="00D3394A"/>
    <w:rsid w:val="00D33994"/>
    <w:rsid w:val="00D33BA3"/>
    <w:rsid w:val="00D33D38"/>
    <w:rsid w:val="00D344EE"/>
    <w:rsid w:val="00D3454E"/>
    <w:rsid w:val="00D35109"/>
    <w:rsid w:val="00D3517C"/>
    <w:rsid w:val="00D351CB"/>
    <w:rsid w:val="00D358E9"/>
    <w:rsid w:val="00D35A71"/>
    <w:rsid w:val="00D35B7F"/>
    <w:rsid w:val="00D365B5"/>
    <w:rsid w:val="00D37482"/>
    <w:rsid w:val="00D37D5D"/>
    <w:rsid w:val="00D40294"/>
    <w:rsid w:val="00D407E7"/>
    <w:rsid w:val="00D40AD2"/>
    <w:rsid w:val="00D41172"/>
    <w:rsid w:val="00D41F04"/>
    <w:rsid w:val="00D42280"/>
    <w:rsid w:val="00D42303"/>
    <w:rsid w:val="00D4259E"/>
    <w:rsid w:val="00D427CF"/>
    <w:rsid w:val="00D42E77"/>
    <w:rsid w:val="00D4327A"/>
    <w:rsid w:val="00D4462C"/>
    <w:rsid w:val="00D44A54"/>
    <w:rsid w:val="00D45950"/>
    <w:rsid w:val="00D4596C"/>
    <w:rsid w:val="00D45AFD"/>
    <w:rsid w:val="00D45DB3"/>
    <w:rsid w:val="00D45F66"/>
    <w:rsid w:val="00D460F7"/>
    <w:rsid w:val="00D46573"/>
    <w:rsid w:val="00D4674A"/>
    <w:rsid w:val="00D469AE"/>
    <w:rsid w:val="00D46AD8"/>
    <w:rsid w:val="00D46C7C"/>
    <w:rsid w:val="00D46F7D"/>
    <w:rsid w:val="00D47C99"/>
    <w:rsid w:val="00D504CF"/>
    <w:rsid w:val="00D51ED1"/>
    <w:rsid w:val="00D51F59"/>
    <w:rsid w:val="00D51FB7"/>
    <w:rsid w:val="00D53AB2"/>
    <w:rsid w:val="00D53EE1"/>
    <w:rsid w:val="00D5428C"/>
    <w:rsid w:val="00D54FD2"/>
    <w:rsid w:val="00D554E7"/>
    <w:rsid w:val="00D55C3F"/>
    <w:rsid w:val="00D561D9"/>
    <w:rsid w:val="00D5684B"/>
    <w:rsid w:val="00D569E1"/>
    <w:rsid w:val="00D5706A"/>
    <w:rsid w:val="00D57219"/>
    <w:rsid w:val="00D5749C"/>
    <w:rsid w:val="00D57C67"/>
    <w:rsid w:val="00D57D49"/>
    <w:rsid w:val="00D57F64"/>
    <w:rsid w:val="00D608DD"/>
    <w:rsid w:val="00D6099D"/>
    <w:rsid w:val="00D60D51"/>
    <w:rsid w:val="00D61108"/>
    <w:rsid w:val="00D611FC"/>
    <w:rsid w:val="00D61B25"/>
    <w:rsid w:val="00D6209D"/>
    <w:rsid w:val="00D63574"/>
    <w:rsid w:val="00D63675"/>
    <w:rsid w:val="00D638E3"/>
    <w:rsid w:val="00D64DB1"/>
    <w:rsid w:val="00D653D4"/>
    <w:rsid w:val="00D65749"/>
    <w:rsid w:val="00D65DE1"/>
    <w:rsid w:val="00D65EED"/>
    <w:rsid w:val="00D668A2"/>
    <w:rsid w:val="00D67654"/>
    <w:rsid w:val="00D67A1D"/>
    <w:rsid w:val="00D67C7A"/>
    <w:rsid w:val="00D70871"/>
    <w:rsid w:val="00D70976"/>
    <w:rsid w:val="00D719E6"/>
    <w:rsid w:val="00D71BE7"/>
    <w:rsid w:val="00D72190"/>
    <w:rsid w:val="00D72C44"/>
    <w:rsid w:val="00D740D7"/>
    <w:rsid w:val="00D74824"/>
    <w:rsid w:val="00D74AE4"/>
    <w:rsid w:val="00D757BE"/>
    <w:rsid w:val="00D757CF"/>
    <w:rsid w:val="00D7580C"/>
    <w:rsid w:val="00D75C6A"/>
    <w:rsid w:val="00D75F3C"/>
    <w:rsid w:val="00D76C62"/>
    <w:rsid w:val="00D76C6B"/>
    <w:rsid w:val="00D76FD6"/>
    <w:rsid w:val="00D771DD"/>
    <w:rsid w:val="00D7753E"/>
    <w:rsid w:val="00D775E0"/>
    <w:rsid w:val="00D77721"/>
    <w:rsid w:val="00D7785A"/>
    <w:rsid w:val="00D80388"/>
    <w:rsid w:val="00D80779"/>
    <w:rsid w:val="00D81801"/>
    <w:rsid w:val="00D821A5"/>
    <w:rsid w:val="00D82C82"/>
    <w:rsid w:val="00D8320D"/>
    <w:rsid w:val="00D833D4"/>
    <w:rsid w:val="00D837BA"/>
    <w:rsid w:val="00D84198"/>
    <w:rsid w:val="00D84A0A"/>
    <w:rsid w:val="00D84EF0"/>
    <w:rsid w:val="00D854D6"/>
    <w:rsid w:val="00D86518"/>
    <w:rsid w:val="00D86688"/>
    <w:rsid w:val="00D8720E"/>
    <w:rsid w:val="00D87278"/>
    <w:rsid w:val="00D874AE"/>
    <w:rsid w:val="00D9086D"/>
    <w:rsid w:val="00D90AF8"/>
    <w:rsid w:val="00D90EB8"/>
    <w:rsid w:val="00D912B9"/>
    <w:rsid w:val="00D91567"/>
    <w:rsid w:val="00D91D12"/>
    <w:rsid w:val="00D9220D"/>
    <w:rsid w:val="00D92550"/>
    <w:rsid w:val="00D92C4B"/>
    <w:rsid w:val="00D92D9C"/>
    <w:rsid w:val="00D92EE4"/>
    <w:rsid w:val="00D93334"/>
    <w:rsid w:val="00D934DE"/>
    <w:rsid w:val="00D934EF"/>
    <w:rsid w:val="00D937B0"/>
    <w:rsid w:val="00D9388D"/>
    <w:rsid w:val="00D938A6"/>
    <w:rsid w:val="00D93994"/>
    <w:rsid w:val="00D9433E"/>
    <w:rsid w:val="00D94BF2"/>
    <w:rsid w:val="00D94E69"/>
    <w:rsid w:val="00D94E96"/>
    <w:rsid w:val="00D9542C"/>
    <w:rsid w:val="00D95915"/>
    <w:rsid w:val="00D95F08"/>
    <w:rsid w:val="00D9620E"/>
    <w:rsid w:val="00DA0161"/>
    <w:rsid w:val="00DA02DC"/>
    <w:rsid w:val="00DA037E"/>
    <w:rsid w:val="00DA070E"/>
    <w:rsid w:val="00DA12B9"/>
    <w:rsid w:val="00DA16FE"/>
    <w:rsid w:val="00DA22AB"/>
    <w:rsid w:val="00DA2934"/>
    <w:rsid w:val="00DA2C78"/>
    <w:rsid w:val="00DA311A"/>
    <w:rsid w:val="00DA3659"/>
    <w:rsid w:val="00DA3758"/>
    <w:rsid w:val="00DA3F98"/>
    <w:rsid w:val="00DA4366"/>
    <w:rsid w:val="00DA4CDF"/>
    <w:rsid w:val="00DA56F9"/>
    <w:rsid w:val="00DA573C"/>
    <w:rsid w:val="00DA5D9B"/>
    <w:rsid w:val="00DA5EA5"/>
    <w:rsid w:val="00DA610F"/>
    <w:rsid w:val="00DA6985"/>
    <w:rsid w:val="00DA6BE6"/>
    <w:rsid w:val="00DA76E9"/>
    <w:rsid w:val="00DB0958"/>
    <w:rsid w:val="00DB11F8"/>
    <w:rsid w:val="00DB1E35"/>
    <w:rsid w:val="00DB33AE"/>
    <w:rsid w:val="00DB33E1"/>
    <w:rsid w:val="00DB3921"/>
    <w:rsid w:val="00DB3E7D"/>
    <w:rsid w:val="00DB4114"/>
    <w:rsid w:val="00DB619A"/>
    <w:rsid w:val="00DB63F3"/>
    <w:rsid w:val="00DB66A2"/>
    <w:rsid w:val="00DB6922"/>
    <w:rsid w:val="00DB6A4D"/>
    <w:rsid w:val="00DB6E33"/>
    <w:rsid w:val="00DB737A"/>
    <w:rsid w:val="00DB7DFA"/>
    <w:rsid w:val="00DC0247"/>
    <w:rsid w:val="00DC0AEE"/>
    <w:rsid w:val="00DC14E2"/>
    <w:rsid w:val="00DC1D7F"/>
    <w:rsid w:val="00DC2079"/>
    <w:rsid w:val="00DC2F95"/>
    <w:rsid w:val="00DC3E19"/>
    <w:rsid w:val="00DC4945"/>
    <w:rsid w:val="00DC4DF3"/>
    <w:rsid w:val="00DC4EB2"/>
    <w:rsid w:val="00DC5636"/>
    <w:rsid w:val="00DC5A9F"/>
    <w:rsid w:val="00DC5B9B"/>
    <w:rsid w:val="00DC5C49"/>
    <w:rsid w:val="00DC5DE8"/>
    <w:rsid w:val="00DC620A"/>
    <w:rsid w:val="00DC6315"/>
    <w:rsid w:val="00DC673B"/>
    <w:rsid w:val="00DC6934"/>
    <w:rsid w:val="00DC6B5D"/>
    <w:rsid w:val="00DC720F"/>
    <w:rsid w:val="00DC7442"/>
    <w:rsid w:val="00DC7A62"/>
    <w:rsid w:val="00DC7BB7"/>
    <w:rsid w:val="00DD0A2F"/>
    <w:rsid w:val="00DD15B8"/>
    <w:rsid w:val="00DD1AB9"/>
    <w:rsid w:val="00DD1D47"/>
    <w:rsid w:val="00DD2956"/>
    <w:rsid w:val="00DD2F36"/>
    <w:rsid w:val="00DD3304"/>
    <w:rsid w:val="00DD4717"/>
    <w:rsid w:val="00DD4B36"/>
    <w:rsid w:val="00DD60CB"/>
    <w:rsid w:val="00DD6A89"/>
    <w:rsid w:val="00DD702C"/>
    <w:rsid w:val="00DD705D"/>
    <w:rsid w:val="00DD705E"/>
    <w:rsid w:val="00DD74FF"/>
    <w:rsid w:val="00DD7BC8"/>
    <w:rsid w:val="00DE01B7"/>
    <w:rsid w:val="00DE023D"/>
    <w:rsid w:val="00DE03AE"/>
    <w:rsid w:val="00DE051A"/>
    <w:rsid w:val="00DE0794"/>
    <w:rsid w:val="00DE14FF"/>
    <w:rsid w:val="00DE21D1"/>
    <w:rsid w:val="00DE2B28"/>
    <w:rsid w:val="00DE2BD8"/>
    <w:rsid w:val="00DE2DC6"/>
    <w:rsid w:val="00DE380F"/>
    <w:rsid w:val="00DE3C96"/>
    <w:rsid w:val="00DE3E62"/>
    <w:rsid w:val="00DE4079"/>
    <w:rsid w:val="00DE41E8"/>
    <w:rsid w:val="00DE4ACB"/>
    <w:rsid w:val="00DE5163"/>
    <w:rsid w:val="00DE52ED"/>
    <w:rsid w:val="00DE6318"/>
    <w:rsid w:val="00DE63DF"/>
    <w:rsid w:val="00DE66B0"/>
    <w:rsid w:val="00DE7F6F"/>
    <w:rsid w:val="00DF03FB"/>
    <w:rsid w:val="00DF0657"/>
    <w:rsid w:val="00DF08F3"/>
    <w:rsid w:val="00DF0F25"/>
    <w:rsid w:val="00DF11BC"/>
    <w:rsid w:val="00DF1CC7"/>
    <w:rsid w:val="00DF2017"/>
    <w:rsid w:val="00DF2510"/>
    <w:rsid w:val="00DF2668"/>
    <w:rsid w:val="00DF29B7"/>
    <w:rsid w:val="00DF31F3"/>
    <w:rsid w:val="00DF35C8"/>
    <w:rsid w:val="00DF382A"/>
    <w:rsid w:val="00DF38AA"/>
    <w:rsid w:val="00DF3ADC"/>
    <w:rsid w:val="00DF3CDF"/>
    <w:rsid w:val="00DF40A4"/>
    <w:rsid w:val="00DF40EB"/>
    <w:rsid w:val="00DF567F"/>
    <w:rsid w:val="00DF5B6E"/>
    <w:rsid w:val="00DF7106"/>
    <w:rsid w:val="00DF75F3"/>
    <w:rsid w:val="00DF7820"/>
    <w:rsid w:val="00E0089E"/>
    <w:rsid w:val="00E01160"/>
    <w:rsid w:val="00E0149F"/>
    <w:rsid w:val="00E017A8"/>
    <w:rsid w:val="00E01E74"/>
    <w:rsid w:val="00E02208"/>
    <w:rsid w:val="00E02278"/>
    <w:rsid w:val="00E02852"/>
    <w:rsid w:val="00E03316"/>
    <w:rsid w:val="00E03A6B"/>
    <w:rsid w:val="00E04E79"/>
    <w:rsid w:val="00E04FCD"/>
    <w:rsid w:val="00E05164"/>
    <w:rsid w:val="00E05DBC"/>
    <w:rsid w:val="00E05ECD"/>
    <w:rsid w:val="00E06746"/>
    <w:rsid w:val="00E06C02"/>
    <w:rsid w:val="00E07D07"/>
    <w:rsid w:val="00E07E6D"/>
    <w:rsid w:val="00E1049C"/>
    <w:rsid w:val="00E106E9"/>
    <w:rsid w:val="00E107FC"/>
    <w:rsid w:val="00E109F8"/>
    <w:rsid w:val="00E10BE6"/>
    <w:rsid w:val="00E10C88"/>
    <w:rsid w:val="00E11384"/>
    <w:rsid w:val="00E117B1"/>
    <w:rsid w:val="00E11D4C"/>
    <w:rsid w:val="00E12147"/>
    <w:rsid w:val="00E121E9"/>
    <w:rsid w:val="00E124B8"/>
    <w:rsid w:val="00E128FD"/>
    <w:rsid w:val="00E13616"/>
    <w:rsid w:val="00E136A9"/>
    <w:rsid w:val="00E13B05"/>
    <w:rsid w:val="00E14042"/>
    <w:rsid w:val="00E14BA5"/>
    <w:rsid w:val="00E14D19"/>
    <w:rsid w:val="00E17862"/>
    <w:rsid w:val="00E209A8"/>
    <w:rsid w:val="00E20CB1"/>
    <w:rsid w:val="00E2150B"/>
    <w:rsid w:val="00E21593"/>
    <w:rsid w:val="00E216A0"/>
    <w:rsid w:val="00E219C6"/>
    <w:rsid w:val="00E21D33"/>
    <w:rsid w:val="00E21EA5"/>
    <w:rsid w:val="00E2227F"/>
    <w:rsid w:val="00E22EA5"/>
    <w:rsid w:val="00E24475"/>
    <w:rsid w:val="00E246E9"/>
    <w:rsid w:val="00E247B6"/>
    <w:rsid w:val="00E25B2D"/>
    <w:rsid w:val="00E25F9D"/>
    <w:rsid w:val="00E2675A"/>
    <w:rsid w:val="00E2677F"/>
    <w:rsid w:val="00E26CF7"/>
    <w:rsid w:val="00E278A7"/>
    <w:rsid w:val="00E3058C"/>
    <w:rsid w:val="00E30DD6"/>
    <w:rsid w:val="00E30E3B"/>
    <w:rsid w:val="00E310A8"/>
    <w:rsid w:val="00E3157E"/>
    <w:rsid w:val="00E31D58"/>
    <w:rsid w:val="00E31FF0"/>
    <w:rsid w:val="00E327F3"/>
    <w:rsid w:val="00E32805"/>
    <w:rsid w:val="00E32959"/>
    <w:rsid w:val="00E32D03"/>
    <w:rsid w:val="00E3545D"/>
    <w:rsid w:val="00E35D12"/>
    <w:rsid w:val="00E3633B"/>
    <w:rsid w:val="00E3638E"/>
    <w:rsid w:val="00E36566"/>
    <w:rsid w:val="00E3692C"/>
    <w:rsid w:val="00E36A11"/>
    <w:rsid w:val="00E37485"/>
    <w:rsid w:val="00E3770C"/>
    <w:rsid w:val="00E37730"/>
    <w:rsid w:val="00E40ABC"/>
    <w:rsid w:val="00E40B95"/>
    <w:rsid w:val="00E413B8"/>
    <w:rsid w:val="00E41695"/>
    <w:rsid w:val="00E416D1"/>
    <w:rsid w:val="00E42A40"/>
    <w:rsid w:val="00E42D35"/>
    <w:rsid w:val="00E43722"/>
    <w:rsid w:val="00E43771"/>
    <w:rsid w:val="00E441C4"/>
    <w:rsid w:val="00E444F3"/>
    <w:rsid w:val="00E44A18"/>
    <w:rsid w:val="00E45ACE"/>
    <w:rsid w:val="00E463A5"/>
    <w:rsid w:val="00E464EE"/>
    <w:rsid w:val="00E46727"/>
    <w:rsid w:val="00E46AC9"/>
    <w:rsid w:val="00E46C91"/>
    <w:rsid w:val="00E46D45"/>
    <w:rsid w:val="00E470C6"/>
    <w:rsid w:val="00E474A5"/>
    <w:rsid w:val="00E47843"/>
    <w:rsid w:val="00E5003D"/>
    <w:rsid w:val="00E50044"/>
    <w:rsid w:val="00E51F39"/>
    <w:rsid w:val="00E52210"/>
    <w:rsid w:val="00E52362"/>
    <w:rsid w:val="00E52615"/>
    <w:rsid w:val="00E52699"/>
    <w:rsid w:val="00E526F1"/>
    <w:rsid w:val="00E52FC1"/>
    <w:rsid w:val="00E53159"/>
    <w:rsid w:val="00E53936"/>
    <w:rsid w:val="00E53CB3"/>
    <w:rsid w:val="00E541B4"/>
    <w:rsid w:val="00E550A6"/>
    <w:rsid w:val="00E5553C"/>
    <w:rsid w:val="00E55974"/>
    <w:rsid w:val="00E55B82"/>
    <w:rsid w:val="00E56091"/>
    <w:rsid w:val="00E56A4C"/>
    <w:rsid w:val="00E56CAE"/>
    <w:rsid w:val="00E5703C"/>
    <w:rsid w:val="00E57C30"/>
    <w:rsid w:val="00E6063D"/>
    <w:rsid w:val="00E60C01"/>
    <w:rsid w:val="00E611D6"/>
    <w:rsid w:val="00E61256"/>
    <w:rsid w:val="00E6150F"/>
    <w:rsid w:val="00E61699"/>
    <w:rsid w:val="00E629E6"/>
    <w:rsid w:val="00E63933"/>
    <w:rsid w:val="00E63C4D"/>
    <w:rsid w:val="00E640A3"/>
    <w:rsid w:val="00E648C6"/>
    <w:rsid w:val="00E64C4A"/>
    <w:rsid w:val="00E654C8"/>
    <w:rsid w:val="00E6571A"/>
    <w:rsid w:val="00E65F38"/>
    <w:rsid w:val="00E66A37"/>
    <w:rsid w:val="00E67071"/>
    <w:rsid w:val="00E6725B"/>
    <w:rsid w:val="00E67702"/>
    <w:rsid w:val="00E67C83"/>
    <w:rsid w:val="00E67DAE"/>
    <w:rsid w:val="00E67EBE"/>
    <w:rsid w:val="00E703EA"/>
    <w:rsid w:val="00E7041E"/>
    <w:rsid w:val="00E709D2"/>
    <w:rsid w:val="00E7177C"/>
    <w:rsid w:val="00E717ED"/>
    <w:rsid w:val="00E71F5A"/>
    <w:rsid w:val="00E726AF"/>
    <w:rsid w:val="00E7344F"/>
    <w:rsid w:val="00E735FF"/>
    <w:rsid w:val="00E73652"/>
    <w:rsid w:val="00E737B0"/>
    <w:rsid w:val="00E74EE8"/>
    <w:rsid w:val="00E75575"/>
    <w:rsid w:val="00E7557B"/>
    <w:rsid w:val="00E762FC"/>
    <w:rsid w:val="00E7671A"/>
    <w:rsid w:val="00E76BD1"/>
    <w:rsid w:val="00E775AD"/>
    <w:rsid w:val="00E80B86"/>
    <w:rsid w:val="00E8160F"/>
    <w:rsid w:val="00E8223A"/>
    <w:rsid w:val="00E822A1"/>
    <w:rsid w:val="00E82722"/>
    <w:rsid w:val="00E82A46"/>
    <w:rsid w:val="00E82E1D"/>
    <w:rsid w:val="00E83723"/>
    <w:rsid w:val="00E840E1"/>
    <w:rsid w:val="00E84278"/>
    <w:rsid w:val="00E84F4E"/>
    <w:rsid w:val="00E85373"/>
    <w:rsid w:val="00E86281"/>
    <w:rsid w:val="00E86DF3"/>
    <w:rsid w:val="00E87636"/>
    <w:rsid w:val="00E87A75"/>
    <w:rsid w:val="00E87AC0"/>
    <w:rsid w:val="00E87BC1"/>
    <w:rsid w:val="00E90EF0"/>
    <w:rsid w:val="00E90FF9"/>
    <w:rsid w:val="00E91758"/>
    <w:rsid w:val="00E91CB7"/>
    <w:rsid w:val="00E920F8"/>
    <w:rsid w:val="00E9247A"/>
    <w:rsid w:val="00E92CD5"/>
    <w:rsid w:val="00E93124"/>
    <w:rsid w:val="00E93449"/>
    <w:rsid w:val="00E935F0"/>
    <w:rsid w:val="00E93C43"/>
    <w:rsid w:val="00E943AC"/>
    <w:rsid w:val="00E94513"/>
    <w:rsid w:val="00E959B1"/>
    <w:rsid w:val="00E95CC9"/>
    <w:rsid w:val="00E95D44"/>
    <w:rsid w:val="00E960F4"/>
    <w:rsid w:val="00E963A2"/>
    <w:rsid w:val="00E96740"/>
    <w:rsid w:val="00E970A8"/>
    <w:rsid w:val="00E97476"/>
    <w:rsid w:val="00E97667"/>
    <w:rsid w:val="00E976A6"/>
    <w:rsid w:val="00E97923"/>
    <w:rsid w:val="00EA0047"/>
    <w:rsid w:val="00EA01E4"/>
    <w:rsid w:val="00EA0813"/>
    <w:rsid w:val="00EA0A3A"/>
    <w:rsid w:val="00EA0E65"/>
    <w:rsid w:val="00EA0FF3"/>
    <w:rsid w:val="00EA14B5"/>
    <w:rsid w:val="00EA19F8"/>
    <w:rsid w:val="00EA1A7E"/>
    <w:rsid w:val="00EA1C0C"/>
    <w:rsid w:val="00EA1E39"/>
    <w:rsid w:val="00EA3097"/>
    <w:rsid w:val="00EA3839"/>
    <w:rsid w:val="00EA3F10"/>
    <w:rsid w:val="00EA44DB"/>
    <w:rsid w:val="00EA48A0"/>
    <w:rsid w:val="00EA4C1A"/>
    <w:rsid w:val="00EA4ECE"/>
    <w:rsid w:val="00EA4EF4"/>
    <w:rsid w:val="00EA5377"/>
    <w:rsid w:val="00EA5928"/>
    <w:rsid w:val="00EA6278"/>
    <w:rsid w:val="00EA6FA2"/>
    <w:rsid w:val="00EA7C30"/>
    <w:rsid w:val="00EA7D0F"/>
    <w:rsid w:val="00EB154E"/>
    <w:rsid w:val="00EB19BF"/>
    <w:rsid w:val="00EB2258"/>
    <w:rsid w:val="00EB260C"/>
    <w:rsid w:val="00EB4578"/>
    <w:rsid w:val="00EB4E35"/>
    <w:rsid w:val="00EB5511"/>
    <w:rsid w:val="00EB5C71"/>
    <w:rsid w:val="00EB5DE8"/>
    <w:rsid w:val="00EB61FD"/>
    <w:rsid w:val="00EB6BE0"/>
    <w:rsid w:val="00EB6E2E"/>
    <w:rsid w:val="00EC03F5"/>
    <w:rsid w:val="00EC06C1"/>
    <w:rsid w:val="00EC0730"/>
    <w:rsid w:val="00EC089E"/>
    <w:rsid w:val="00EC0EA9"/>
    <w:rsid w:val="00EC0EE9"/>
    <w:rsid w:val="00EC151D"/>
    <w:rsid w:val="00EC161B"/>
    <w:rsid w:val="00EC1E4E"/>
    <w:rsid w:val="00EC2061"/>
    <w:rsid w:val="00EC23BC"/>
    <w:rsid w:val="00EC278B"/>
    <w:rsid w:val="00EC2A00"/>
    <w:rsid w:val="00EC2F4B"/>
    <w:rsid w:val="00EC3078"/>
    <w:rsid w:val="00EC323E"/>
    <w:rsid w:val="00EC35B8"/>
    <w:rsid w:val="00EC3EC5"/>
    <w:rsid w:val="00EC4B79"/>
    <w:rsid w:val="00EC4C33"/>
    <w:rsid w:val="00EC572D"/>
    <w:rsid w:val="00EC579F"/>
    <w:rsid w:val="00EC5945"/>
    <w:rsid w:val="00EC634C"/>
    <w:rsid w:val="00EC6F83"/>
    <w:rsid w:val="00EC732B"/>
    <w:rsid w:val="00EC7405"/>
    <w:rsid w:val="00EC78A0"/>
    <w:rsid w:val="00EC78DE"/>
    <w:rsid w:val="00ED05AD"/>
    <w:rsid w:val="00ED14D9"/>
    <w:rsid w:val="00ED1AE2"/>
    <w:rsid w:val="00ED1E13"/>
    <w:rsid w:val="00ED21C3"/>
    <w:rsid w:val="00ED2AB3"/>
    <w:rsid w:val="00ED3015"/>
    <w:rsid w:val="00ED3614"/>
    <w:rsid w:val="00ED4145"/>
    <w:rsid w:val="00ED48A5"/>
    <w:rsid w:val="00ED57EC"/>
    <w:rsid w:val="00ED611B"/>
    <w:rsid w:val="00ED614C"/>
    <w:rsid w:val="00ED6778"/>
    <w:rsid w:val="00ED70D2"/>
    <w:rsid w:val="00ED7FAE"/>
    <w:rsid w:val="00EE02AD"/>
    <w:rsid w:val="00EE185A"/>
    <w:rsid w:val="00EE253F"/>
    <w:rsid w:val="00EE2653"/>
    <w:rsid w:val="00EE28A0"/>
    <w:rsid w:val="00EE35DE"/>
    <w:rsid w:val="00EE3BC4"/>
    <w:rsid w:val="00EE441A"/>
    <w:rsid w:val="00EE4488"/>
    <w:rsid w:val="00EE450F"/>
    <w:rsid w:val="00EE4658"/>
    <w:rsid w:val="00EE4786"/>
    <w:rsid w:val="00EE4CE7"/>
    <w:rsid w:val="00EE53C6"/>
    <w:rsid w:val="00EE62AB"/>
    <w:rsid w:val="00EE6B59"/>
    <w:rsid w:val="00EE6F3E"/>
    <w:rsid w:val="00EF052C"/>
    <w:rsid w:val="00EF0FE7"/>
    <w:rsid w:val="00EF157F"/>
    <w:rsid w:val="00EF1F04"/>
    <w:rsid w:val="00EF228A"/>
    <w:rsid w:val="00EF3715"/>
    <w:rsid w:val="00EF3758"/>
    <w:rsid w:val="00EF49DE"/>
    <w:rsid w:val="00EF6837"/>
    <w:rsid w:val="00EF7206"/>
    <w:rsid w:val="00EF7519"/>
    <w:rsid w:val="00F0012D"/>
    <w:rsid w:val="00F003EF"/>
    <w:rsid w:val="00F01202"/>
    <w:rsid w:val="00F01394"/>
    <w:rsid w:val="00F01BC7"/>
    <w:rsid w:val="00F01F53"/>
    <w:rsid w:val="00F01FC6"/>
    <w:rsid w:val="00F020C1"/>
    <w:rsid w:val="00F02101"/>
    <w:rsid w:val="00F02302"/>
    <w:rsid w:val="00F02342"/>
    <w:rsid w:val="00F027F1"/>
    <w:rsid w:val="00F02BE8"/>
    <w:rsid w:val="00F02F0D"/>
    <w:rsid w:val="00F03503"/>
    <w:rsid w:val="00F048C6"/>
    <w:rsid w:val="00F049AC"/>
    <w:rsid w:val="00F049C8"/>
    <w:rsid w:val="00F05020"/>
    <w:rsid w:val="00F0567F"/>
    <w:rsid w:val="00F05CDE"/>
    <w:rsid w:val="00F06A0D"/>
    <w:rsid w:val="00F06ACC"/>
    <w:rsid w:val="00F101D5"/>
    <w:rsid w:val="00F106DA"/>
    <w:rsid w:val="00F1074F"/>
    <w:rsid w:val="00F10BF7"/>
    <w:rsid w:val="00F11630"/>
    <w:rsid w:val="00F118FD"/>
    <w:rsid w:val="00F11A40"/>
    <w:rsid w:val="00F11D93"/>
    <w:rsid w:val="00F1364B"/>
    <w:rsid w:val="00F13E51"/>
    <w:rsid w:val="00F13F5F"/>
    <w:rsid w:val="00F1459F"/>
    <w:rsid w:val="00F14745"/>
    <w:rsid w:val="00F14881"/>
    <w:rsid w:val="00F148E7"/>
    <w:rsid w:val="00F14905"/>
    <w:rsid w:val="00F149BB"/>
    <w:rsid w:val="00F14A6C"/>
    <w:rsid w:val="00F15049"/>
    <w:rsid w:val="00F1548A"/>
    <w:rsid w:val="00F15F1A"/>
    <w:rsid w:val="00F164D6"/>
    <w:rsid w:val="00F165D4"/>
    <w:rsid w:val="00F16E3B"/>
    <w:rsid w:val="00F203E8"/>
    <w:rsid w:val="00F206CB"/>
    <w:rsid w:val="00F214D3"/>
    <w:rsid w:val="00F214DE"/>
    <w:rsid w:val="00F227FC"/>
    <w:rsid w:val="00F22964"/>
    <w:rsid w:val="00F22D63"/>
    <w:rsid w:val="00F231B5"/>
    <w:rsid w:val="00F237F7"/>
    <w:rsid w:val="00F23860"/>
    <w:rsid w:val="00F24582"/>
    <w:rsid w:val="00F246B8"/>
    <w:rsid w:val="00F24788"/>
    <w:rsid w:val="00F24D3A"/>
    <w:rsid w:val="00F251FA"/>
    <w:rsid w:val="00F253E9"/>
    <w:rsid w:val="00F25601"/>
    <w:rsid w:val="00F258C0"/>
    <w:rsid w:val="00F262BB"/>
    <w:rsid w:val="00F268B1"/>
    <w:rsid w:val="00F27B83"/>
    <w:rsid w:val="00F311EC"/>
    <w:rsid w:val="00F318E0"/>
    <w:rsid w:val="00F32189"/>
    <w:rsid w:val="00F32231"/>
    <w:rsid w:val="00F32A1D"/>
    <w:rsid w:val="00F32AD7"/>
    <w:rsid w:val="00F32EE3"/>
    <w:rsid w:val="00F32FC8"/>
    <w:rsid w:val="00F32FF0"/>
    <w:rsid w:val="00F33255"/>
    <w:rsid w:val="00F33FFF"/>
    <w:rsid w:val="00F341E4"/>
    <w:rsid w:val="00F351DE"/>
    <w:rsid w:val="00F356D7"/>
    <w:rsid w:val="00F35A69"/>
    <w:rsid w:val="00F361E0"/>
    <w:rsid w:val="00F37547"/>
    <w:rsid w:val="00F377A5"/>
    <w:rsid w:val="00F37C00"/>
    <w:rsid w:val="00F37E89"/>
    <w:rsid w:val="00F37F94"/>
    <w:rsid w:val="00F40276"/>
    <w:rsid w:val="00F405BD"/>
    <w:rsid w:val="00F4123F"/>
    <w:rsid w:val="00F41BED"/>
    <w:rsid w:val="00F4214E"/>
    <w:rsid w:val="00F426A9"/>
    <w:rsid w:val="00F42771"/>
    <w:rsid w:val="00F43084"/>
    <w:rsid w:val="00F434E6"/>
    <w:rsid w:val="00F438EF"/>
    <w:rsid w:val="00F44768"/>
    <w:rsid w:val="00F44C11"/>
    <w:rsid w:val="00F46178"/>
    <w:rsid w:val="00F461F2"/>
    <w:rsid w:val="00F4620A"/>
    <w:rsid w:val="00F463B9"/>
    <w:rsid w:val="00F463CB"/>
    <w:rsid w:val="00F4704B"/>
    <w:rsid w:val="00F472FE"/>
    <w:rsid w:val="00F47355"/>
    <w:rsid w:val="00F476B9"/>
    <w:rsid w:val="00F478D7"/>
    <w:rsid w:val="00F47E9A"/>
    <w:rsid w:val="00F509C6"/>
    <w:rsid w:val="00F5141C"/>
    <w:rsid w:val="00F519CC"/>
    <w:rsid w:val="00F51AC5"/>
    <w:rsid w:val="00F52322"/>
    <w:rsid w:val="00F535C7"/>
    <w:rsid w:val="00F54320"/>
    <w:rsid w:val="00F543AE"/>
    <w:rsid w:val="00F547CD"/>
    <w:rsid w:val="00F55056"/>
    <w:rsid w:val="00F55E67"/>
    <w:rsid w:val="00F55EF8"/>
    <w:rsid w:val="00F56207"/>
    <w:rsid w:val="00F57C6E"/>
    <w:rsid w:val="00F6003D"/>
    <w:rsid w:val="00F600A7"/>
    <w:rsid w:val="00F60AA6"/>
    <w:rsid w:val="00F60C05"/>
    <w:rsid w:val="00F61226"/>
    <w:rsid w:val="00F61FE9"/>
    <w:rsid w:val="00F620BC"/>
    <w:rsid w:val="00F625FE"/>
    <w:rsid w:val="00F62608"/>
    <w:rsid w:val="00F62A77"/>
    <w:rsid w:val="00F6334A"/>
    <w:rsid w:val="00F637AE"/>
    <w:rsid w:val="00F63EC2"/>
    <w:rsid w:val="00F63FAC"/>
    <w:rsid w:val="00F6431E"/>
    <w:rsid w:val="00F6481D"/>
    <w:rsid w:val="00F650F5"/>
    <w:rsid w:val="00F65D53"/>
    <w:rsid w:val="00F66773"/>
    <w:rsid w:val="00F67AB4"/>
    <w:rsid w:val="00F70649"/>
    <w:rsid w:val="00F70BBD"/>
    <w:rsid w:val="00F70FB1"/>
    <w:rsid w:val="00F71C2D"/>
    <w:rsid w:val="00F72EC3"/>
    <w:rsid w:val="00F74797"/>
    <w:rsid w:val="00F74A5E"/>
    <w:rsid w:val="00F74F30"/>
    <w:rsid w:val="00F75980"/>
    <w:rsid w:val="00F75F19"/>
    <w:rsid w:val="00F7640F"/>
    <w:rsid w:val="00F7699F"/>
    <w:rsid w:val="00F76E04"/>
    <w:rsid w:val="00F77379"/>
    <w:rsid w:val="00F77552"/>
    <w:rsid w:val="00F776F6"/>
    <w:rsid w:val="00F80197"/>
    <w:rsid w:val="00F810BD"/>
    <w:rsid w:val="00F811E5"/>
    <w:rsid w:val="00F82617"/>
    <w:rsid w:val="00F82A74"/>
    <w:rsid w:val="00F82E10"/>
    <w:rsid w:val="00F82E43"/>
    <w:rsid w:val="00F83044"/>
    <w:rsid w:val="00F831E3"/>
    <w:rsid w:val="00F83779"/>
    <w:rsid w:val="00F83C9E"/>
    <w:rsid w:val="00F83F0B"/>
    <w:rsid w:val="00F84062"/>
    <w:rsid w:val="00F84128"/>
    <w:rsid w:val="00F84A07"/>
    <w:rsid w:val="00F84EC9"/>
    <w:rsid w:val="00F85685"/>
    <w:rsid w:val="00F85B0E"/>
    <w:rsid w:val="00F85D8F"/>
    <w:rsid w:val="00F861DE"/>
    <w:rsid w:val="00F8635C"/>
    <w:rsid w:val="00F87077"/>
    <w:rsid w:val="00F8757E"/>
    <w:rsid w:val="00F878B2"/>
    <w:rsid w:val="00F87CC7"/>
    <w:rsid w:val="00F913D7"/>
    <w:rsid w:val="00F91A8F"/>
    <w:rsid w:val="00F91AE8"/>
    <w:rsid w:val="00F91B4F"/>
    <w:rsid w:val="00F95250"/>
    <w:rsid w:val="00F95C66"/>
    <w:rsid w:val="00F962C9"/>
    <w:rsid w:val="00F96338"/>
    <w:rsid w:val="00F9635A"/>
    <w:rsid w:val="00F967EF"/>
    <w:rsid w:val="00F9682B"/>
    <w:rsid w:val="00F972BD"/>
    <w:rsid w:val="00F97548"/>
    <w:rsid w:val="00F97D0F"/>
    <w:rsid w:val="00FA0315"/>
    <w:rsid w:val="00FA09A5"/>
    <w:rsid w:val="00FA0B93"/>
    <w:rsid w:val="00FA19EC"/>
    <w:rsid w:val="00FA26D3"/>
    <w:rsid w:val="00FA2D8C"/>
    <w:rsid w:val="00FA2F37"/>
    <w:rsid w:val="00FA3785"/>
    <w:rsid w:val="00FA3FD0"/>
    <w:rsid w:val="00FA4AD9"/>
    <w:rsid w:val="00FA505C"/>
    <w:rsid w:val="00FA535D"/>
    <w:rsid w:val="00FA55ED"/>
    <w:rsid w:val="00FA5BCC"/>
    <w:rsid w:val="00FA5CD0"/>
    <w:rsid w:val="00FA679D"/>
    <w:rsid w:val="00FA6A33"/>
    <w:rsid w:val="00FA6EED"/>
    <w:rsid w:val="00FA7698"/>
    <w:rsid w:val="00FA7BB5"/>
    <w:rsid w:val="00FB0D71"/>
    <w:rsid w:val="00FB0DC0"/>
    <w:rsid w:val="00FB107A"/>
    <w:rsid w:val="00FB1571"/>
    <w:rsid w:val="00FB167B"/>
    <w:rsid w:val="00FB206E"/>
    <w:rsid w:val="00FB2481"/>
    <w:rsid w:val="00FB2496"/>
    <w:rsid w:val="00FB3078"/>
    <w:rsid w:val="00FB33AB"/>
    <w:rsid w:val="00FB33E1"/>
    <w:rsid w:val="00FB3B01"/>
    <w:rsid w:val="00FB3F0A"/>
    <w:rsid w:val="00FB422A"/>
    <w:rsid w:val="00FB4342"/>
    <w:rsid w:val="00FB49F2"/>
    <w:rsid w:val="00FB5217"/>
    <w:rsid w:val="00FB5609"/>
    <w:rsid w:val="00FB56C2"/>
    <w:rsid w:val="00FB5784"/>
    <w:rsid w:val="00FB611D"/>
    <w:rsid w:val="00FB6FC2"/>
    <w:rsid w:val="00FB6FCD"/>
    <w:rsid w:val="00FB7574"/>
    <w:rsid w:val="00FB780A"/>
    <w:rsid w:val="00FB7C79"/>
    <w:rsid w:val="00FB7E05"/>
    <w:rsid w:val="00FC0676"/>
    <w:rsid w:val="00FC0B84"/>
    <w:rsid w:val="00FC0CF9"/>
    <w:rsid w:val="00FC1143"/>
    <w:rsid w:val="00FC11DD"/>
    <w:rsid w:val="00FC1EE3"/>
    <w:rsid w:val="00FC2254"/>
    <w:rsid w:val="00FC2287"/>
    <w:rsid w:val="00FC24D4"/>
    <w:rsid w:val="00FC290A"/>
    <w:rsid w:val="00FC2BAC"/>
    <w:rsid w:val="00FC354E"/>
    <w:rsid w:val="00FC36CF"/>
    <w:rsid w:val="00FC3D2A"/>
    <w:rsid w:val="00FC3D3A"/>
    <w:rsid w:val="00FC3DAC"/>
    <w:rsid w:val="00FC3E03"/>
    <w:rsid w:val="00FC407A"/>
    <w:rsid w:val="00FC4131"/>
    <w:rsid w:val="00FC41E5"/>
    <w:rsid w:val="00FC4961"/>
    <w:rsid w:val="00FC523B"/>
    <w:rsid w:val="00FC5E58"/>
    <w:rsid w:val="00FC6E8B"/>
    <w:rsid w:val="00FC7141"/>
    <w:rsid w:val="00FC7E9A"/>
    <w:rsid w:val="00FD0EBE"/>
    <w:rsid w:val="00FD205C"/>
    <w:rsid w:val="00FD32DC"/>
    <w:rsid w:val="00FD3A2C"/>
    <w:rsid w:val="00FD40C2"/>
    <w:rsid w:val="00FD6010"/>
    <w:rsid w:val="00FD63A0"/>
    <w:rsid w:val="00FD6898"/>
    <w:rsid w:val="00FD6E9B"/>
    <w:rsid w:val="00FD743D"/>
    <w:rsid w:val="00FD7564"/>
    <w:rsid w:val="00FD7BD3"/>
    <w:rsid w:val="00FD7F56"/>
    <w:rsid w:val="00FE0391"/>
    <w:rsid w:val="00FE0667"/>
    <w:rsid w:val="00FE0D0D"/>
    <w:rsid w:val="00FE0DA0"/>
    <w:rsid w:val="00FE15D7"/>
    <w:rsid w:val="00FE170E"/>
    <w:rsid w:val="00FE177C"/>
    <w:rsid w:val="00FE211F"/>
    <w:rsid w:val="00FE220A"/>
    <w:rsid w:val="00FE276F"/>
    <w:rsid w:val="00FE3816"/>
    <w:rsid w:val="00FE3D69"/>
    <w:rsid w:val="00FE512A"/>
    <w:rsid w:val="00FE5886"/>
    <w:rsid w:val="00FE5FAC"/>
    <w:rsid w:val="00FE62DC"/>
    <w:rsid w:val="00FE6BB2"/>
    <w:rsid w:val="00FE72B2"/>
    <w:rsid w:val="00FE769F"/>
    <w:rsid w:val="00FF124F"/>
    <w:rsid w:val="00FF14AD"/>
    <w:rsid w:val="00FF1E4C"/>
    <w:rsid w:val="00FF2227"/>
    <w:rsid w:val="00FF24E0"/>
    <w:rsid w:val="00FF2774"/>
    <w:rsid w:val="00FF2A2B"/>
    <w:rsid w:val="00FF2AE4"/>
    <w:rsid w:val="00FF2F30"/>
    <w:rsid w:val="00FF3D29"/>
    <w:rsid w:val="00FF4309"/>
    <w:rsid w:val="00FF4BCE"/>
    <w:rsid w:val="00FF5788"/>
    <w:rsid w:val="00FF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0033"/>
    <o:shapelayout v:ext="edit">
      <o:idmap v:ext="edit" data="1"/>
    </o:shapelayout>
  </w:shapeDefaults>
  <w:decimalSymbol w:val=","/>
  <w:listSeparator w:val=";"/>
  <w15:docId w15:val="{CA4C7819-3A1F-4D63-B83A-6C1E3B618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31FAB"/>
    <w:pPr>
      <w:spacing w:line="288" w:lineRule="auto"/>
      <w:ind w:firstLine="851"/>
      <w:jc w:val="both"/>
    </w:pPr>
    <w:rPr>
      <w:rFonts w:ascii="Georgia" w:hAnsi="Georgia"/>
      <w:sz w:val="22"/>
      <w:szCs w:val="22"/>
      <w:lang w:eastAsia="en-US"/>
    </w:rPr>
  </w:style>
  <w:style w:type="paragraph" w:styleId="1">
    <w:name w:val="heading 1"/>
    <w:aliases w:val="НазвГлавыРассказа"/>
    <w:next w:val="a"/>
    <w:link w:val="10"/>
    <w:autoRedefine/>
    <w:uiPriority w:val="9"/>
    <w:rsid w:val="00447F5D"/>
    <w:pPr>
      <w:keepNext/>
      <w:spacing w:after="480"/>
      <w:outlineLvl w:val="0"/>
    </w:pPr>
    <w:rPr>
      <w:rFonts w:ascii="Georgia" w:eastAsia="Times New Roman" w:hAnsi="Georgia"/>
      <w:b/>
      <w:bCs/>
      <w:kern w:val="32"/>
      <w:sz w:val="24"/>
      <w:szCs w:val="24"/>
      <w:lang w:eastAsia="en-US"/>
    </w:rPr>
  </w:style>
  <w:style w:type="paragraph" w:styleId="2">
    <w:name w:val="heading 2"/>
    <w:aliases w:val="Заголовок Книги для Титула"/>
    <w:basedOn w:val="a"/>
    <w:next w:val="a"/>
    <w:link w:val="20"/>
    <w:autoRedefine/>
    <w:uiPriority w:val="9"/>
    <w:unhideWhenUsed/>
    <w:rsid w:val="00BA5DED"/>
    <w:pPr>
      <w:keepNext/>
      <w:spacing w:before="240" w:after="60"/>
      <w:jc w:val="center"/>
      <w:outlineLvl w:val="1"/>
    </w:pPr>
    <w:rPr>
      <w:rFonts w:eastAsia="Times New Roman"/>
      <w:b/>
      <w:bCs/>
      <w:iCs/>
      <w:sz w:val="36"/>
      <w:szCs w:val="28"/>
    </w:rPr>
  </w:style>
  <w:style w:type="paragraph" w:styleId="3">
    <w:name w:val="heading 3"/>
    <w:basedOn w:val="a"/>
    <w:next w:val="a"/>
    <w:link w:val="30"/>
    <w:uiPriority w:val="9"/>
    <w:unhideWhenUsed/>
    <w:rsid w:val="00BA5DE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rsid w:val="00BA5DED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НазвГлавыРассказа Знак"/>
    <w:basedOn w:val="a0"/>
    <w:link w:val="1"/>
    <w:uiPriority w:val="9"/>
    <w:rsid w:val="00447F5D"/>
    <w:rPr>
      <w:rFonts w:ascii="Georgia" w:eastAsia="Times New Roman" w:hAnsi="Georgia"/>
      <w:b/>
      <w:bCs/>
      <w:kern w:val="32"/>
      <w:sz w:val="24"/>
      <w:szCs w:val="24"/>
      <w:lang w:eastAsia="en-US"/>
    </w:rPr>
  </w:style>
  <w:style w:type="character" w:customStyle="1" w:styleId="20">
    <w:name w:val="Заголовок 2 Знак"/>
    <w:aliases w:val="Заголовок Книги для Титула Знак"/>
    <w:basedOn w:val="a0"/>
    <w:link w:val="2"/>
    <w:uiPriority w:val="9"/>
    <w:rsid w:val="00BA5DED"/>
    <w:rPr>
      <w:rFonts w:ascii="Georgia" w:eastAsia="Times New Roman" w:hAnsi="Georgia" w:cs="Times New Roman"/>
      <w:b/>
      <w:bCs/>
      <w:iCs/>
      <w:sz w:val="36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BA5DED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BA5DED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3">
    <w:name w:val="header"/>
    <w:basedOn w:val="a"/>
    <w:link w:val="a4"/>
    <w:uiPriority w:val="99"/>
    <w:semiHidden/>
    <w:unhideWhenUsed/>
    <w:rsid w:val="00BA5D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A5DED"/>
    <w:rPr>
      <w:sz w:val="22"/>
      <w:szCs w:val="22"/>
      <w:lang w:eastAsia="en-US"/>
    </w:rPr>
  </w:style>
  <w:style w:type="paragraph" w:styleId="a5">
    <w:name w:val="footer"/>
    <w:link w:val="a6"/>
    <w:autoRedefine/>
    <w:uiPriority w:val="99"/>
    <w:unhideWhenUsed/>
    <w:rsid w:val="00C61B86"/>
    <w:pPr>
      <w:tabs>
        <w:tab w:val="center" w:pos="4677"/>
        <w:tab w:val="right" w:pos="9355"/>
      </w:tabs>
      <w:jc w:val="center"/>
    </w:pPr>
    <w:rPr>
      <w:rFonts w:ascii="Times New Roman" w:hAnsi="Times New Roman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C61B86"/>
    <w:rPr>
      <w:rFonts w:ascii="Times New Roman" w:hAnsi="Times New Roman"/>
      <w:sz w:val="22"/>
      <w:szCs w:val="22"/>
      <w:lang w:eastAsia="en-US"/>
    </w:rPr>
  </w:style>
  <w:style w:type="paragraph" w:styleId="a7">
    <w:name w:val="Title"/>
    <w:aliases w:val="Заголовок книги на Титуле"/>
    <w:next w:val="a8"/>
    <w:link w:val="a9"/>
    <w:autoRedefine/>
    <w:uiPriority w:val="10"/>
    <w:qFormat/>
    <w:rsid w:val="00EB5DE8"/>
    <w:pPr>
      <w:jc w:val="both"/>
      <w:outlineLvl w:val="0"/>
    </w:pPr>
    <w:rPr>
      <w:rFonts w:ascii="Georgia" w:eastAsia="Times New Roman" w:hAnsi="Georgia"/>
      <w:b/>
      <w:bCs/>
      <w:kern w:val="28"/>
      <w:sz w:val="32"/>
      <w:szCs w:val="32"/>
      <w:lang w:eastAsia="en-US"/>
    </w:rPr>
  </w:style>
  <w:style w:type="paragraph" w:styleId="a8">
    <w:name w:val="Subtitle"/>
    <w:aliases w:val="Место издания н аТитуле"/>
    <w:next w:val="a7"/>
    <w:link w:val="aa"/>
    <w:uiPriority w:val="11"/>
    <w:qFormat/>
    <w:rsid w:val="00CA7A05"/>
    <w:pPr>
      <w:spacing w:line="360" w:lineRule="auto"/>
      <w:jc w:val="center"/>
      <w:outlineLvl w:val="1"/>
    </w:pPr>
    <w:rPr>
      <w:rFonts w:ascii="Georgia" w:eastAsia="Times New Roman" w:hAnsi="Georgia"/>
      <w:lang w:eastAsia="en-US"/>
    </w:rPr>
  </w:style>
  <w:style w:type="character" w:customStyle="1" w:styleId="aa">
    <w:name w:val="Подзаголовок Знак"/>
    <w:aliases w:val="Место издания н аТитуле Знак"/>
    <w:basedOn w:val="a0"/>
    <w:link w:val="a8"/>
    <w:uiPriority w:val="11"/>
    <w:rsid w:val="00CA7A05"/>
    <w:rPr>
      <w:rFonts w:ascii="Georgia" w:eastAsia="Times New Roman" w:hAnsi="Georgia"/>
      <w:lang w:eastAsia="en-US"/>
    </w:rPr>
  </w:style>
  <w:style w:type="character" w:customStyle="1" w:styleId="a9">
    <w:name w:val="Название Знак"/>
    <w:aliases w:val="Заголовок книги на Титуле Знак"/>
    <w:basedOn w:val="a0"/>
    <w:link w:val="a7"/>
    <w:uiPriority w:val="10"/>
    <w:rsid w:val="00EB5DE8"/>
    <w:rPr>
      <w:rFonts w:ascii="Georgia" w:eastAsia="Times New Roman" w:hAnsi="Georgia"/>
      <w:b/>
      <w:bCs/>
      <w:kern w:val="28"/>
      <w:sz w:val="32"/>
      <w:szCs w:val="32"/>
      <w:lang w:eastAsia="en-US"/>
    </w:rPr>
  </w:style>
  <w:style w:type="character" w:styleId="ab">
    <w:name w:val="Subtle Emphasis"/>
    <w:basedOn w:val="a0"/>
    <w:uiPriority w:val="19"/>
    <w:rsid w:val="00D854D6"/>
    <w:rPr>
      <w:i/>
      <w:iCs/>
      <w:color w:val="808080"/>
    </w:rPr>
  </w:style>
  <w:style w:type="character" w:styleId="ac">
    <w:name w:val="Emphasis"/>
    <w:aliases w:val="Копирайт на обороте Титула"/>
    <w:uiPriority w:val="20"/>
    <w:qFormat/>
    <w:rsid w:val="00EC23BC"/>
  </w:style>
  <w:style w:type="character" w:styleId="ad">
    <w:name w:val="Intense Emphasis"/>
    <w:aliases w:val="Назв Главы Раздела"/>
    <w:uiPriority w:val="21"/>
    <w:rsid w:val="00EC23BC"/>
    <w:rPr>
      <w:b/>
      <w:bCs/>
      <w:iCs/>
      <w:sz w:val="28"/>
      <w:szCs w:val="28"/>
    </w:rPr>
  </w:style>
  <w:style w:type="character" w:styleId="ae">
    <w:name w:val="Strong"/>
    <w:aliases w:val="Эпиграф"/>
    <w:basedOn w:val="a0"/>
    <w:uiPriority w:val="22"/>
    <w:qFormat/>
    <w:rsid w:val="00897C3B"/>
    <w:rPr>
      <w:b/>
      <w:bCs/>
    </w:rPr>
  </w:style>
  <w:style w:type="paragraph" w:styleId="21">
    <w:name w:val="Quote"/>
    <w:aliases w:val="ИмяАвтора на Титуле"/>
    <w:basedOn w:val="1"/>
    <w:next w:val="a7"/>
    <w:link w:val="22"/>
    <w:uiPriority w:val="29"/>
    <w:rsid w:val="00CA7A05"/>
    <w:rPr>
      <w:i/>
      <w:sz w:val="26"/>
      <w:szCs w:val="26"/>
    </w:rPr>
  </w:style>
  <w:style w:type="character" w:customStyle="1" w:styleId="22">
    <w:name w:val="Цитата 2 Знак"/>
    <w:aliases w:val="ИмяАвтора на Титуле Знак"/>
    <w:basedOn w:val="a0"/>
    <w:link w:val="21"/>
    <w:uiPriority w:val="29"/>
    <w:rsid w:val="00CA7A05"/>
    <w:rPr>
      <w:rFonts w:ascii="Georgia" w:eastAsia="Times New Roman" w:hAnsi="Georgia"/>
      <w:b/>
      <w:bCs/>
      <w:i/>
      <w:kern w:val="32"/>
      <w:sz w:val="26"/>
      <w:szCs w:val="26"/>
      <w:lang w:eastAsia="en-US"/>
    </w:rPr>
  </w:style>
  <w:style w:type="paragraph" w:styleId="af">
    <w:name w:val="Intense Quote"/>
    <w:aliases w:val="Копирайт"/>
    <w:next w:val="a"/>
    <w:link w:val="af0"/>
    <w:uiPriority w:val="30"/>
    <w:rsid w:val="00CA7A05"/>
    <w:pPr>
      <w:jc w:val="right"/>
    </w:pPr>
    <w:rPr>
      <w:rFonts w:ascii="Georgia" w:hAnsi="Georgia"/>
      <w:lang w:eastAsia="en-US"/>
    </w:rPr>
  </w:style>
  <w:style w:type="character" w:customStyle="1" w:styleId="af0">
    <w:name w:val="Выделенная цитата Знак"/>
    <w:aliases w:val="Копирайт Знак"/>
    <w:basedOn w:val="a0"/>
    <w:link w:val="af"/>
    <w:uiPriority w:val="30"/>
    <w:rsid w:val="00CA7A05"/>
    <w:rPr>
      <w:rFonts w:ascii="Georgia" w:hAnsi="Georgia"/>
      <w:lang w:eastAsia="en-US"/>
    </w:rPr>
  </w:style>
  <w:style w:type="character" w:styleId="af1">
    <w:name w:val="Subtle Reference"/>
    <w:aliases w:val="Аннотация книги"/>
    <w:uiPriority w:val="31"/>
    <w:rsid w:val="00CA7A05"/>
    <w:rPr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AE12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AE1283"/>
    <w:rPr>
      <w:rFonts w:ascii="Tahoma" w:hAnsi="Tahoma" w:cs="Tahoma"/>
      <w:sz w:val="16"/>
      <w:szCs w:val="16"/>
      <w:lang w:eastAsia="en-US"/>
    </w:rPr>
  </w:style>
  <w:style w:type="character" w:styleId="af4">
    <w:name w:val="Book Title"/>
    <w:basedOn w:val="a0"/>
    <w:uiPriority w:val="33"/>
    <w:rsid w:val="00031FAB"/>
    <w:rPr>
      <w:b/>
      <w:bCs/>
      <w:smallCaps/>
      <w:spacing w:val="5"/>
    </w:rPr>
  </w:style>
  <w:style w:type="character" w:styleId="af5">
    <w:name w:val="Intense Reference"/>
    <w:basedOn w:val="a0"/>
    <w:uiPriority w:val="32"/>
    <w:rsid w:val="002C2558"/>
    <w:rPr>
      <w:b/>
      <w:bCs/>
      <w:smallCaps/>
      <w:color w:val="C0504D" w:themeColor="accent2"/>
      <w:spacing w:val="5"/>
      <w:u w:val="single"/>
    </w:rPr>
  </w:style>
  <w:style w:type="paragraph" w:styleId="af6">
    <w:name w:val="List Paragraph"/>
    <w:basedOn w:val="a"/>
    <w:uiPriority w:val="34"/>
    <w:rsid w:val="002C2558"/>
    <w:pPr>
      <w:ind w:left="720"/>
      <w:contextualSpacing/>
    </w:pPr>
  </w:style>
  <w:style w:type="paragraph" w:customStyle="1" w:styleId="af7">
    <w:name w:val="Текст произведения"/>
    <w:autoRedefine/>
    <w:qFormat/>
    <w:rsid w:val="00F32FC8"/>
    <w:pPr>
      <w:ind w:firstLine="709"/>
      <w:jc w:val="both"/>
    </w:pPr>
    <w:rPr>
      <w:rFonts w:ascii="Times New Roman" w:hAnsi="Times New Roman"/>
      <w:sz w:val="22"/>
      <w:szCs w:val="22"/>
      <w:lang w:eastAsia="en-US"/>
    </w:rPr>
  </w:style>
  <w:style w:type="paragraph" w:customStyle="1" w:styleId="af8">
    <w:name w:val="ЗаголовокКниги на титуле"/>
    <w:basedOn w:val="a7"/>
    <w:autoRedefine/>
    <w:qFormat/>
    <w:rsid w:val="002B48E6"/>
    <w:pPr>
      <w:jc w:val="center"/>
    </w:pPr>
    <w:rPr>
      <w:rFonts w:ascii="Arial Black" w:hAnsi="Arial Black"/>
      <w:i/>
    </w:rPr>
  </w:style>
  <w:style w:type="paragraph" w:customStyle="1" w:styleId="af9">
    <w:name w:val="Имя Автора на Титуле"/>
    <w:basedOn w:val="21"/>
    <w:next w:val="af8"/>
    <w:autoRedefine/>
    <w:qFormat/>
    <w:rsid w:val="00447F5D"/>
    <w:pPr>
      <w:jc w:val="center"/>
    </w:pPr>
  </w:style>
  <w:style w:type="paragraph" w:customStyle="1" w:styleId="afa">
    <w:name w:val="Аннотация"/>
    <w:basedOn w:val="af7"/>
    <w:autoRedefine/>
    <w:uiPriority w:val="1"/>
    <w:qFormat/>
    <w:rsid w:val="00031FAB"/>
    <w:rPr>
      <w:sz w:val="20"/>
    </w:rPr>
  </w:style>
  <w:style w:type="paragraph" w:customStyle="1" w:styleId="afb">
    <w:name w:val="Назв ГлаваРазделРассказ"/>
    <w:basedOn w:val="1"/>
    <w:autoRedefine/>
    <w:qFormat/>
    <w:rsid w:val="00031FAB"/>
  </w:style>
  <w:style w:type="character" w:styleId="afc">
    <w:name w:val="Hyperlink"/>
    <w:basedOn w:val="a0"/>
    <w:uiPriority w:val="99"/>
    <w:unhideWhenUsed/>
    <w:rsid w:val="002143CE"/>
    <w:rPr>
      <w:color w:val="0000FF" w:themeColor="hyperlink"/>
      <w:u w:val="single"/>
    </w:rPr>
  </w:style>
  <w:style w:type="paragraph" w:styleId="afd">
    <w:name w:val="Normal (Web)"/>
    <w:basedOn w:val="a"/>
    <w:uiPriority w:val="99"/>
    <w:unhideWhenUsed/>
    <w:rsid w:val="007B7DBF"/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FE5886"/>
  </w:style>
  <w:style w:type="paragraph" w:customStyle="1" w:styleId="annotation">
    <w:name w:val="annotation"/>
    <w:basedOn w:val="a"/>
    <w:rsid w:val="00B766F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w-editsection">
    <w:name w:val="mw-editsection"/>
    <w:basedOn w:val="a0"/>
    <w:rsid w:val="00743EE6"/>
  </w:style>
  <w:style w:type="character" w:customStyle="1" w:styleId="mw-editsection-bracket">
    <w:name w:val="mw-editsection-bracket"/>
    <w:basedOn w:val="a0"/>
    <w:rsid w:val="00743EE6"/>
  </w:style>
  <w:style w:type="character" w:customStyle="1" w:styleId="mw-editsection-divider">
    <w:name w:val="mw-editsection-divider"/>
    <w:basedOn w:val="a0"/>
    <w:rsid w:val="00743EE6"/>
  </w:style>
  <w:style w:type="character" w:customStyle="1" w:styleId="mw-headline">
    <w:name w:val="mw-headline"/>
    <w:basedOn w:val="a0"/>
    <w:rsid w:val="00743EE6"/>
  </w:style>
  <w:style w:type="character" w:customStyle="1" w:styleId="w">
    <w:name w:val="w"/>
    <w:basedOn w:val="a0"/>
    <w:rsid w:val="00743EE6"/>
  </w:style>
  <w:style w:type="paragraph" w:customStyle="1" w:styleId="stat">
    <w:name w:val="stat"/>
    <w:basedOn w:val="a"/>
    <w:rsid w:val="00C76BC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gc">
    <w:name w:val="_tgc"/>
    <w:basedOn w:val="a0"/>
    <w:rsid w:val="00710A27"/>
  </w:style>
  <w:style w:type="character" w:customStyle="1" w:styleId="item">
    <w:name w:val="item"/>
    <w:basedOn w:val="a0"/>
    <w:rsid w:val="001C29DE"/>
  </w:style>
  <w:style w:type="paragraph" w:customStyle="1" w:styleId="src">
    <w:name w:val="src"/>
    <w:basedOn w:val="a"/>
    <w:rsid w:val="001C29D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table" w:styleId="afe">
    <w:name w:val="Table Grid"/>
    <w:basedOn w:val="a1"/>
    <w:uiPriority w:val="59"/>
    <w:rsid w:val="00386B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337B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7BB5"/>
    <w:rPr>
      <w:rFonts w:ascii="Courier New" w:eastAsia="Times New Roman" w:hAnsi="Courier New" w:cs="Courier New"/>
    </w:rPr>
  </w:style>
  <w:style w:type="character" w:customStyle="1" w:styleId="remapk">
    <w:name w:val="remapk"/>
    <w:basedOn w:val="a0"/>
    <w:rsid w:val="003C3BD4"/>
  </w:style>
  <w:style w:type="paragraph" w:customStyle="1" w:styleId="ep">
    <w:name w:val="ep"/>
    <w:basedOn w:val="a"/>
    <w:rsid w:val="003C3BD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ghtsm">
    <w:name w:val="rght_sm"/>
    <w:basedOn w:val="a"/>
    <w:rsid w:val="003C3BD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print">
    <w:name w:val="noprint"/>
    <w:basedOn w:val="a0"/>
    <w:rsid w:val="00D358E9"/>
  </w:style>
  <w:style w:type="paragraph" w:customStyle="1" w:styleId="comment">
    <w:name w:val="comment"/>
    <w:basedOn w:val="a"/>
    <w:rsid w:val="005F6B6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enter">
    <w:name w:val="center"/>
    <w:basedOn w:val="a"/>
    <w:rsid w:val="007F711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ew">
    <w:name w:val="new"/>
    <w:basedOn w:val="a"/>
    <w:rsid w:val="007F711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octoggle">
    <w:name w:val="toctoggle"/>
    <w:basedOn w:val="a0"/>
    <w:rsid w:val="00820D39"/>
  </w:style>
  <w:style w:type="character" w:customStyle="1" w:styleId="tocnumber">
    <w:name w:val="tocnumber"/>
    <w:basedOn w:val="a0"/>
    <w:rsid w:val="00820D39"/>
  </w:style>
  <w:style w:type="character" w:customStyle="1" w:styleId="toctext">
    <w:name w:val="toctext"/>
    <w:basedOn w:val="a0"/>
    <w:rsid w:val="00820D39"/>
  </w:style>
  <w:style w:type="character" w:styleId="aff">
    <w:name w:val="FollowedHyperlink"/>
    <w:basedOn w:val="a0"/>
    <w:uiPriority w:val="99"/>
    <w:semiHidden/>
    <w:unhideWhenUsed/>
    <w:rsid w:val="00C176F6"/>
    <w:rPr>
      <w:color w:val="800080" w:themeColor="followedHyperlink"/>
      <w:u w:val="single"/>
    </w:rPr>
  </w:style>
  <w:style w:type="paragraph" w:customStyle="1" w:styleId="collapse-refs-p">
    <w:name w:val="collapse-refs-p"/>
    <w:basedOn w:val="a"/>
    <w:rsid w:val="0029215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erence-text">
    <w:name w:val="reference-text"/>
    <w:basedOn w:val="a0"/>
    <w:rsid w:val="0029215C"/>
  </w:style>
  <w:style w:type="character" w:customStyle="1" w:styleId="mw-cite-backlink">
    <w:name w:val="mw-cite-backlink"/>
    <w:basedOn w:val="a0"/>
    <w:rsid w:val="0029215C"/>
  </w:style>
  <w:style w:type="character" w:customStyle="1" w:styleId="cite-accessibility-label">
    <w:name w:val="cite-accessibility-label"/>
    <w:basedOn w:val="a0"/>
    <w:rsid w:val="0029215C"/>
  </w:style>
  <w:style w:type="paragraph" w:customStyle="1" w:styleId="author">
    <w:name w:val="author"/>
    <w:basedOn w:val="a"/>
    <w:rsid w:val="002A35A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ight">
    <w:name w:val="right"/>
    <w:basedOn w:val="a"/>
    <w:rsid w:val="00D0041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-info">
    <w:name w:val="ref-info"/>
    <w:basedOn w:val="a0"/>
    <w:rsid w:val="00222934"/>
  </w:style>
  <w:style w:type="character" w:customStyle="1" w:styleId="src2">
    <w:name w:val="src2"/>
    <w:basedOn w:val="a0"/>
    <w:rsid w:val="00B67FC5"/>
  </w:style>
  <w:style w:type="paragraph" w:customStyle="1" w:styleId="vse">
    <w:name w:val="vse"/>
    <w:basedOn w:val="a"/>
    <w:rsid w:val="00D2078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icode">
    <w:name w:val="unicode"/>
    <w:basedOn w:val="a0"/>
    <w:rsid w:val="00306A0B"/>
  </w:style>
  <w:style w:type="character" w:customStyle="1" w:styleId="link-ru">
    <w:name w:val="link-ru"/>
    <w:basedOn w:val="a0"/>
    <w:rsid w:val="00B31B30"/>
  </w:style>
  <w:style w:type="character" w:customStyle="1" w:styleId="ipa">
    <w:name w:val="ipa"/>
    <w:basedOn w:val="a0"/>
    <w:rsid w:val="000B7DAD"/>
  </w:style>
  <w:style w:type="character" w:customStyle="1" w:styleId="watch-title">
    <w:name w:val="watch-title"/>
    <w:basedOn w:val="a0"/>
    <w:rsid w:val="002D4420"/>
  </w:style>
  <w:style w:type="character" w:customStyle="1" w:styleId="notranslate">
    <w:name w:val="notranslate"/>
    <w:basedOn w:val="a0"/>
    <w:rsid w:val="00956D65"/>
  </w:style>
  <w:style w:type="character" w:customStyle="1" w:styleId="term">
    <w:name w:val="term"/>
    <w:basedOn w:val="a0"/>
    <w:rsid w:val="00614186"/>
  </w:style>
  <w:style w:type="character" w:customStyle="1" w:styleId="definition">
    <w:name w:val="definition"/>
    <w:basedOn w:val="a0"/>
    <w:rsid w:val="00614186"/>
  </w:style>
  <w:style w:type="character" w:customStyle="1" w:styleId="iw">
    <w:name w:val="iw"/>
    <w:basedOn w:val="a0"/>
    <w:rsid w:val="00D0782A"/>
  </w:style>
  <w:style w:type="character" w:customStyle="1" w:styleId="iwtooltip">
    <w:name w:val="iw__tooltip"/>
    <w:basedOn w:val="a0"/>
    <w:rsid w:val="00D0782A"/>
  </w:style>
  <w:style w:type="character" w:customStyle="1" w:styleId="citation">
    <w:name w:val="citation"/>
    <w:basedOn w:val="a0"/>
    <w:rsid w:val="00931099"/>
  </w:style>
  <w:style w:type="character" w:customStyle="1" w:styleId="greektitle">
    <w:name w:val="greek_title"/>
    <w:basedOn w:val="a0"/>
    <w:rsid w:val="007F5276"/>
  </w:style>
  <w:style w:type="paragraph" w:customStyle="1" w:styleId="par1">
    <w:name w:val="par1"/>
    <w:basedOn w:val="a"/>
    <w:rsid w:val="00250B0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nt">
    <w:name w:val="hint"/>
    <w:basedOn w:val="a0"/>
    <w:rsid w:val="00250B04"/>
  </w:style>
  <w:style w:type="paragraph" w:customStyle="1" w:styleId="unic">
    <w:name w:val="unic"/>
    <w:basedOn w:val="a"/>
    <w:rsid w:val="001F4DF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nicod">
    <w:name w:val="unicod"/>
    <w:basedOn w:val="a"/>
    <w:rsid w:val="001F4DF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3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57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7372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3239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2" w:color="CCCCCC"/>
                        <w:left w:val="single" w:sz="4" w:space="2" w:color="CCCCCC"/>
                        <w:bottom w:val="single" w:sz="4" w:space="2" w:color="CCCCCC"/>
                        <w:right w:val="single" w:sz="4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1676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94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</w:divsChild>
    </w:div>
    <w:div w:id="2238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50824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3300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2708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34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8238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</w:divsChild>
    </w:div>
    <w:div w:id="2817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56608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  <w:div w:id="2106345421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8397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3003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75718">
          <w:blockQuote w:val="1"/>
          <w:marLeft w:val="497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86990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</w:divsChild>
    </w:div>
    <w:div w:id="3008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500428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9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406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16199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3296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535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4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2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64106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60261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6058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5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2435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841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8034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8251">
          <w:marLeft w:val="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73615">
              <w:marLeft w:val="240"/>
              <w:marRight w:val="0"/>
              <w:marTop w:val="0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7086">
                  <w:marLeft w:val="0"/>
                  <w:marRight w:val="0"/>
                  <w:marTop w:val="0"/>
                  <w:marBottom w:val="0"/>
                  <w:divBdr>
                    <w:top w:val="single" w:sz="4" w:space="2" w:color="A7D7F9"/>
                    <w:left w:val="single" w:sz="4" w:space="2" w:color="A7D7F9"/>
                    <w:bottom w:val="single" w:sz="4" w:space="2" w:color="A7D7F9"/>
                    <w:right w:val="single" w:sz="4" w:space="2" w:color="A7D7F9"/>
                  </w:divBdr>
                </w:div>
              </w:divsChild>
            </w:div>
            <w:div w:id="172297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7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4578">
          <w:blockQuote w:val="1"/>
          <w:marLeft w:val="54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2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16827">
          <w:blockQuote w:val="1"/>
          <w:marLeft w:val="54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35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486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9983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9167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9222">
          <w:marLeft w:val="100"/>
          <w:marRight w:val="75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402269">
          <w:blockQuote w:val="1"/>
          <w:marLeft w:val="54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0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4425">
          <w:marLeft w:val="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7994">
          <w:marLeft w:val="3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7950">
          <w:blockQuote w:val="1"/>
          <w:marLeft w:val="540"/>
          <w:marRight w:val="0"/>
          <w:marTop w:val="168"/>
          <w:marBottom w:val="168"/>
          <w:divBdr>
            <w:top w:val="single" w:sz="6" w:space="2" w:color="E0E0E0"/>
            <w:left w:val="single" w:sz="6" w:space="9" w:color="E0E0E0"/>
            <w:bottom w:val="single" w:sz="6" w:space="2" w:color="E0E0E0"/>
            <w:right w:val="single" w:sz="6" w:space="9" w:color="E0E0E0"/>
          </w:divBdr>
          <w:divsChild>
            <w:div w:id="17185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5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325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22332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0013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4816">
          <w:marLeft w:val="0"/>
          <w:marRight w:val="0"/>
          <w:marTop w:val="0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3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3096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</w:divsChild>
    </w:div>
    <w:div w:id="10523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7615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8982">
              <w:marLeft w:val="0"/>
              <w:marRight w:val="0"/>
              <w:marTop w:val="0"/>
              <w:marBottom w:val="0"/>
              <w:divBdr>
                <w:top w:val="single" w:sz="4" w:space="2" w:color="C8CCD1"/>
                <w:left w:val="single" w:sz="4" w:space="2" w:color="C8CCD1"/>
                <w:bottom w:val="single" w:sz="4" w:space="2" w:color="C8CCD1"/>
                <w:right w:val="single" w:sz="4" w:space="2" w:color="C8CCD1"/>
              </w:divBdr>
            </w:div>
          </w:divsChild>
        </w:div>
      </w:divsChild>
    </w:div>
    <w:div w:id="10651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9555">
          <w:marLeft w:val="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8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2963">
          <w:blockQuote w:val="1"/>
          <w:marLeft w:val="490"/>
          <w:marRight w:val="0"/>
          <w:marTop w:val="168"/>
          <w:marBottom w:val="168"/>
          <w:divBdr>
            <w:top w:val="single" w:sz="6" w:space="2" w:color="E0E0E0"/>
            <w:left w:val="single" w:sz="6" w:space="9" w:color="E0E0E0"/>
            <w:bottom w:val="single" w:sz="6" w:space="2" w:color="E0E0E0"/>
            <w:right w:val="single" w:sz="6" w:space="9" w:color="E0E0E0"/>
          </w:divBdr>
          <w:divsChild>
            <w:div w:id="21281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1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1886">
          <w:marLeft w:val="153"/>
          <w:marRight w:val="46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3867">
          <w:marLeft w:val="460"/>
          <w:marRight w:val="153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6391">
          <w:marLeft w:val="153"/>
          <w:marRight w:val="46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7458">
          <w:marLeft w:val="6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866">
          <w:marLeft w:val="460"/>
          <w:marRight w:val="153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5550">
          <w:marLeft w:val="153"/>
          <w:marRight w:val="46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20010">
          <w:marLeft w:val="460"/>
          <w:marRight w:val="153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495">
          <w:marLeft w:val="460"/>
          <w:marRight w:val="153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2174">
          <w:marLeft w:val="153"/>
          <w:marRight w:val="46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293873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  <w:div w:id="3215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0950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0680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1512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2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3026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</w:divsChild>
    </w:div>
    <w:div w:id="17805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42246">
          <w:marLeft w:val="0"/>
          <w:marRight w:val="0"/>
          <w:marTop w:val="0"/>
          <w:marBottom w:val="0"/>
          <w:divBdr>
            <w:top w:val="single" w:sz="2" w:space="3" w:color="AAAAAA"/>
            <w:left w:val="single" w:sz="2" w:space="3" w:color="AAAAAA"/>
            <w:bottom w:val="single" w:sz="2" w:space="3" w:color="AAAAAA"/>
            <w:right w:val="single" w:sz="2" w:space="3" w:color="AAAAAA"/>
          </w:divBdr>
        </w:div>
        <w:div w:id="108144153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63770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  <w:div w:id="1735856978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726370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  <w:div w:id="1206064783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79945">
              <w:marLeft w:val="0"/>
              <w:marRight w:val="0"/>
              <w:marTop w:val="0"/>
              <w:marBottom w:val="0"/>
              <w:divBdr>
                <w:top w:val="single" w:sz="2" w:space="1" w:color="CCCCCC"/>
                <w:left w:val="single" w:sz="2" w:space="1" w:color="CCCCCC"/>
                <w:bottom w:val="single" w:sz="2" w:space="1" w:color="CCCCCC"/>
                <w:right w:val="single" w:sz="2" w:space="1" w:color="CCCCCC"/>
              </w:divBdr>
            </w:div>
          </w:divsChild>
        </w:div>
        <w:div w:id="1006516130">
          <w:marLeft w:val="336"/>
          <w:marRight w:val="0"/>
          <w:marTop w:val="120"/>
          <w:marBottom w:val="192"/>
          <w:divBdr>
            <w:top w:val="single" w:sz="2" w:space="6" w:color="AAAAAA"/>
            <w:left w:val="single" w:sz="2" w:space="12" w:color="AAAAAA"/>
            <w:bottom w:val="single" w:sz="2" w:space="6" w:color="AAAAAA"/>
            <w:right w:val="single" w:sz="2" w:space="12" w:color="AAAAAA"/>
          </w:divBdr>
          <w:divsChild>
            <w:div w:id="186092650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9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3928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96475">
                  <w:marLeft w:val="336"/>
                  <w:marRight w:val="0"/>
                  <w:marTop w:val="12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36085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2" w:color="C8CCD1"/>
                        <w:left w:val="single" w:sz="4" w:space="2" w:color="C8CCD1"/>
                        <w:bottom w:val="single" w:sz="4" w:space="2" w:color="C8CCD1"/>
                        <w:right w:val="single" w:sz="4" w:space="2" w:color="C8CCD1"/>
                      </w:divBdr>
                    </w:div>
                  </w:divsChild>
                </w:div>
              </w:divsChild>
            </w:div>
          </w:divsChild>
        </w:div>
      </w:divsChild>
    </w:div>
    <w:div w:id="1798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5913">
          <w:blockQuote w:val="1"/>
          <w:marLeft w:val="540"/>
          <w:marRight w:val="0"/>
          <w:marTop w:val="168"/>
          <w:marBottom w:val="168"/>
          <w:divBdr>
            <w:top w:val="single" w:sz="6" w:space="2" w:color="E0E0E0"/>
            <w:left w:val="single" w:sz="6" w:space="9" w:color="E0E0E0"/>
            <w:bottom w:val="single" w:sz="6" w:space="2" w:color="E0E0E0"/>
            <w:right w:val="single" w:sz="6" w:space="9" w:color="E0E0E0"/>
          </w:divBdr>
          <w:divsChild>
            <w:div w:id="61409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1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9672">
          <w:marLeft w:val="0"/>
          <w:marRight w:val="0"/>
          <w:marTop w:val="0"/>
          <w:marBottom w:val="0"/>
          <w:divBdr>
            <w:top w:val="single" w:sz="4" w:space="4" w:color="AAAAAA"/>
            <w:left w:val="single" w:sz="4" w:space="4" w:color="AAAAAA"/>
            <w:bottom w:val="single" w:sz="4" w:space="4" w:color="AAAAAA"/>
            <w:right w:val="single" w:sz="4" w:space="4" w:color="AAAAAA"/>
          </w:divBdr>
        </w:div>
      </w:divsChild>
    </w:div>
    <w:div w:id="19822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4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5695">
          <w:marLeft w:val="336"/>
          <w:marRight w:val="0"/>
          <w:marTop w:val="120"/>
          <w:marBottom w:val="192"/>
          <w:divBdr>
            <w:top w:val="single" w:sz="4" w:space="6" w:color="AAAAAA"/>
            <w:left w:val="single" w:sz="4" w:space="12" w:color="AAAAAA"/>
            <w:bottom w:val="single" w:sz="4" w:space="6" w:color="AAAAAA"/>
            <w:right w:val="single" w:sz="4" w:space="12" w:color="AAAAAA"/>
          </w:divBdr>
          <w:divsChild>
            <w:div w:id="11885242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9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&#1052;&#1086;&#1080;%20&#1076;&#1086;&#1082;&#1091;&#1084;&#1077;&#1085;&#1090;&#1099;\&#1064;&#1072;&#1073;&#1083;&#1086;&#1085;&#1040;5_140&#1093;200_Word2007_2010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DD868-F680-40DA-B217-06AE8416B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ШаблонА5_140х200_Word2007_2010.dotx</Template>
  <TotalTime>53</TotalTime>
  <Pages>16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</cp:revision>
  <cp:lastPrinted>2015-11-25T09:30:00Z</cp:lastPrinted>
  <dcterms:created xsi:type="dcterms:W3CDTF">2017-04-22T13:37:00Z</dcterms:created>
  <dcterms:modified xsi:type="dcterms:W3CDTF">2017-05-03T12:56:00Z</dcterms:modified>
</cp:coreProperties>
</file>